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3606C" w14:textId="60F662AA" w:rsidR="00F87859" w:rsidRDefault="00570380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34688" behindDoc="0" locked="0" layoutInCell="1" allowOverlap="1" wp14:anchorId="38A46370" wp14:editId="24AB74C9">
            <wp:simplePos x="0" y="0"/>
            <wp:positionH relativeFrom="margin">
              <wp:posOffset>4334539</wp:posOffset>
            </wp:positionH>
            <wp:positionV relativeFrom="page">
              <wp:posOffset>468288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6FE81" w14:textId="79138B1B" w:rsidR="00F87859" w:rsidRDefault="00A53BE4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41536" behindDoc="0" locked="0" layoutInCell="1" allowOverlap="1" wp14:anchorId="62A28FD7" wp14:editId="2CF8D0CF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3521710" cy="850790"/>
            <wp:effectExtent l="0" t="0" r="2540" b="6985"/>
            <wp:wrapNone/>
            <wp:docPr id="28" name="Picture 28" descr="Logo for National Emergency Management Agency Te Rākau Whakamarumar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Logo for National Emergency Management Agency Te Rākau Whakamarumaru.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85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E6AAA" w14:textId="28665690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615EC064" w14:textId="77777777" w:rsidR="00F87859" w:rsidRDefault="00F87859" w:rsidP="00F87859">
      <w:pPr>
        <w:rPr>
          <w:rFonts w:cs="Arial"/>
          <w:szCs w:val="32"/>
        </w:rPr>
      </w:pPr>
    </w:p>
    <w:p w14:paraId="0B07A4DB" w14:textId="77777777" w:rsidR="00F87859" w:rsidRDefault="00F87859" w:rsidP="00F87859">
      <w:pPr>
        <w:rPr>
          <w:rFonts w:cs="Arial"/>
          <w:szCs w:val="32"/>
        </w:rPr>
      </w:pPr>
    </w:p>
    <w:p w14:paraId="3F4C27F2" w14:textId="77777777" w:rsidR="00F87859" w:rsidRDefault="00F87859" w:rsidP="007E7233">
      <w:pPr>
        <w:ind w:left="0"/>
        <w:rPr>
          <w:rFonts w:cs="Arial"/>
          <w:b/>
          <w:sz w:val="60"/>
          <w:szCs w:val="60"/>
        </w:rPr>
      </w:pPr>
    </w:p>
    <w:p w14:paraId="67A54634" w14:textId="3829622F" w:rsidR="00887F23" w:rsidRDefault="002D7B39" w:rsidP="00F87859">
      <w:pPr>
        <w:pStyle w:val="Title"/>
      </w:pPr>
      <w:r>
        <w:t xml:space="preserve">What you can do to be </w:t>
      </w:r>
      <w:r>
        <w:br/>
        <w:t>ready for a flood</w:t>
      </w:r>
    </w:p>
    <w:p w14:paraId="4A832A2F" w14:textId="2F5E40A3" w:rsidR="00887F23" w:rsidRDefault="00B30AE4" w:rsidP="00F87859">
      <w:pPr>
        <w:pStyle w:val="Title"/>
      </w:pPr>
      <w:r w:rsidRPr="00100A02">
        <w:rPr>
          <w:noProof/>
        </w:rPr>
        <w:drawing>
          <wp:anchor distT="0" distB="0" distL="114300" distR="114300" simplePos="0" relativeHeight="252113920" behindDoc="0" locked="0" layoutInCell="1" allowOverlap="1" wp14:anchorId="5AA1C29B" wp14:editId="4DE27E23">
            <wp:simplePos x="0" y="0"/>
            <wp:positionH relativeFrom="margin">
              <wp:align>left</wp:align>
            </wp:positionH>
            <wp:positionV relativeFrom="paragraph">
              <wp:posOffset>419084</wp:posOffset>
            </wp:positionV>
            <wp:extent cx="3123210" cy="3123210"/>
            <wp:effectExtent l="0" t="0" r="0" b="0"/>
            <wp:wrapNone/>
            <wp:docPr id="669827680" name="Picture 18" descr="three people at a table making a plan together with a large sheet of Easy Read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27680" name="Picture 18" descr="three people at a table making a plan together with a large sheet of Easy Read inform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210" cy="31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61921" w14:textId="554E13E6" w:rsidR="00887F23" w:rsidRDefault="002D7B39" w:rsidP="00F87859">
      <w:pPr>
        <w:pStyle w:val="Title"/>
      </w:pPr>
      <w:r>
        <w:rPr>
          <w:noProof/>
          <w:lang w:eastAsia="en-NZ"/>
        </w:rPr>
        <w:drawing>
          <wp:anchor distT="0" distB="0" distL="114300" distR="114300" simplePos="0" relativeHeight="251836416" behindDoc="0" locked="0" layoutInCell="1" allowOverlap="1" wp14:anchorId="5B18C7AE" wp14:editId="0F04475E">
            <wp:simplePos x="0" y="0"/>
            <wp:positionH relativeFrom="column">
              <wp:posOffset>3213100</wp:posOffset>
            </wp:positionH>
            <wp:positionV relativeFrom="paragraph">
              <wp:posOffset>15957</wp:posOffset>
            </wp:positionV>
            <wp:extent cx="2422525" cy="2422525"/>
            <wp:effectExtent l="0" t="0" r="3175" b="0"/>
            <wp:wrapNone/>
            <wp:docPr id="23" name="Picture 23" descr="Image of a house partially covered in flood wat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Image of a house partially covered in flood water.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EC87B" w14:textId="10B59782" w:rsidR="00887F23" w:rsidRDefault="00887F23" w:rsidP="00F87859">
      <w:pPr>
        <w:pStyle w:val="Title"/>
      </w:pPr>
    </w:p>
    <w:p w14:paraId="6DCDC0B7" w14:textId="77777777" w:rsidR="00887F23" w:rsidRDefault="00887F23" w:rsidP="00F87859">
      <w:pPr>
        <w:pStyle w:val="Title"/>
      </w:pPr>
    </w:p>
    <w:p w14:paraId="096728DD" w14:textId="7BEB15D9" w:rsidR="00F87859" w:rsidRPr="00570380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570380">
        <w:br/>
      </w:r>
      <w:r w:rsidR="002D7B39">
        <w:t>Updated</w:t>
      </w:r>
      <w:r w:rsidR="00887F23" w:rsidRPr="00570380">
        <w:t xml:space="preserve">: </w:t>
      </w:r>
      <w:r w:rsidR="00BF1ACD">
        <w:t>June</w:t>
      </w:r>
      <w:r w:rsidR="002D7B39">
        <w:t xml:space="preserve"> 2026</w:t>
      </w:r>
    </w:p>
    <w:p w14:paraId="7FEBF275" w14:textId="77777777" w:rsidR="00BF1ACD" w:rsidRPr="00570380" w:rsidRDefault="00F87859" w:rsidP="00BF1ACD">
      <w:pPr>
        <w:pStyle w:val="Heading1"/>
        <w:rPr>
          <w:noProof/>
          <w:lang w:val="en-NZ" w:eastAsia="en-NZ"/>
        </w:rPr>
      </w:pPr>
      <w:r w:rsidRPr="00407F7F">
        <w:br w:type="page"/>
      </w:r>
      <w:r w:rsidR="00BF1ACD">
        <w:rPr>
          <w:noProof/>
          <w:lang w:val="en-NZ" w:eastAsia="en-NZ"/>
        </w:rPr>
        <w:lastRenderedPageBreak/>
        <w:t>Before you start</w:t>
      </w:r>
    </w:p>
    <w:p w14:paraId="19C1667F" w14:textId="77777777" w:rsidR="00BF1ACD" w:rsidRDefault="00BF1ACD" w:rsidP="00BF1ACD"/>
    <w:p w14:paraId="2B85D082" w14:textId="77777777" w:rsidR="00BF1ACD" w:rsidRDefault="00BF1ACD" w:rsidP="00BF1ACD">
      <w:r w:rsidRPr="00D13891">
        <w:rPr>
          <w:noProof/>
        </w:rPr>
        <w:drawing>
          <wp:anchor distT="0" distB="0" distL="114300" distR="114300" simplePos="0" relativeHeight="252093440" behindDoc="0" locked="0" layoutInCell="1" allowOverlap="1" wp14:anchorId="4AF6FBBA" wp14:editId="0023E5F1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1426210" cy="1034026"/>
            <wp:effectExtent l="0" t="0" r="2540" b="0"/>
            <wp:wrapNone/>
            <wp:docPr id="89888989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8989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3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9CD1CF" w14:textId="77777777" w:rsidR="00BF1ACD" w:rsidRDefault="00BF1ACD" w:rsidP="00BF1ACD">
      <w:r>
        <w:t>This is a long document.</w:t>
      </w:r>
    </w:p>
    <w:p w14:paraId="6629D015" w14:textId="77777777" w:rsidR="00BF1ACD" w:rsidRDefault="00BF1ACD" w:rsidP="00BF1ACD"/>
    <w:p w14:paraId="6D20A652" w14:textId="77777777" w:rsidR="00BF1ACD" w:rsidRDefault="00BF1ACD" w:rsidP="00BF1ACD"/>
    <w:p w14:paraId="189978D3" w14:textId="77777777" w:rsidR="00BF1ACD" w:rsidRDefault="00BF1ACD" w:rsidP="00BF1ACD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2092416" behindDoc="1" locked="0" layoutInCell="1" allowOverlap="1" wp14:anchorId="7C38FA15" wp14:editId="30DEE5E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363345" cy="1927860"/>
            <wp:effectExtent l="0" t="0" r="8255" b="0"/>
            <wp:wrapNone/>
            <wp:docPr id="1610723824" name="Picture 16107238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It can be hard for some people to read a document this long.</w:t>
      </w:r>
    </w:p>
    <w:p w14:paraId="52BCF2D2" w14:textId="77777777" w:rsidR="00BF1ACD" w:rsidRDefault="00BF1ACD" w:rsidP="00BF1ACD"/>
    <w:p w14:paraId="35BC36A9" w14:textId="77777777" w:rsidR="00BF1ACD" w:rsidRDefault="00BF1ACD" w:rsidP="00BF1ACD"/>
    <w:p w14:paraId="1089B91B" w14:textId="77777777" w:rsidR="00BF1ACD" w:rsidRDefault="00BF1ACD" w:rsidP="00BF1ACD">
      <w:r>
        <w:rPr>
          <w:noProof/>
        </w:rPr>
        <w:drawing>
          <wp:anchor distT="0" distB="0" distL="114300" distR="114300" simplePos="0" relativeHeight="252091392" behindDoc="0" locked="0" layoutInCell="1" allowOverlap="1" wp14:anchorId="72278558" wp14:editId="71336F69">
            <wp:simplePos x="0" y="0"/>
            <wp:positionH relativeFrom="margin">
              <wp:align>left</wp:align>
            </wp:positionH>
            <wp:positionV relativeFrom="paragraph">
              <wp:posOffset>550469</wp:posOffset>
            </wp:positionV>
            <wp:extent cx="1424427" cy="1310485"/>
            <wp:effectExtent l="0" t="0" r="4445" b="4445"/>
            <wp:wrapNone/>
            <wp:docPr id="1173933364" name="Picture 117393336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27" cy="13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Some things you can do to make it easier are:</w:t>
      </w:r>
    </w:p>
    <w:p w14:paraId="0E8EEDC5" w14:textId="77777777" w:rsidR="00BF1ACD" w:rsidRDefault="00BF1ACD" w:rsidP="00BF1ACD">
      <w:pPr>
        <w:pStyle w:val="Listtoplevel"/>
      </w:pPr>
      <w:r>
        <w:t>read it a few pages at a time</w:t>
      </w:r>
    </w:p>
    <w:p w14:paraId="1C445172" w14:textId="77777777" w:rsidR="00BF1ACD" w:rsidRDefault="00BF1ACD" w:rsidP="00BF1ACD">
      <w:pPr>
        <w:pStyle w:val="Listtoplevel"/>
      </w:pPr>
      <w:r w:rsidRPr="00C24664">
        <w:drawing>
          <wp:anchor distT="0" distB="0" distL="114300" distR="114300" simplePos="0" relativeHeight="252094464" behindDoc="0" locked="0" layoutInCell="1" allowOverlap="1" wp14:anchorId="5D460574" wp14:editId="624C2C26">
            <wp:simplePos x="0" y="0"/>
            <wp:positionH relativeFrom="margin">
              <wp:align>left</wp:align>
            </wp:positionH>
            <wp:positionV relativeFrom="paragraph">
              <wp:posOffset>891407</wp:posOffset>
            </wp:positionV>
            <wp:extent cx="1790662" cy="1092530"/>
            <wp:effectExtent l="0" t="0" r="635" b="0"/>
            <wp:wrapNone/>
            <wp:docPr id="59821179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1179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662" cy="10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set aside some quiet time to look at it</w:t>
      </w:r>
    </w:p>
    <w:p w14:paraId="03F542B5" w14:textId="77777777" w:rsidR="00BF1ACD" w:rsidRDefault="00BF1ACD" w:rsidP="00BF1ACD">
      <w:pPr>
        <w:pStyle w:val="Listtoplevel"/>
      </w:pPr>
      <w:r>
        <w:t>have someone read it with you to support you to understand it.</w:t>
      </w:r>
    </w:p>
    <w:p w14:paraId="730CC762" w14:textId="77777777" w:rsidR="00BF1ACD" w:rsidRDefault="00BF1ACD" w:rsidP="00BF1ACD"/>
    <w:p w14:paraId="1CC65BB7" w14:textId="77777777" w:rsidR="00BF1ACD" w:rsidRDefault="00BF1ACD">
      <w:pPr>
        <w:spacing w:line="240" w:lineRule="auto"/>
        <w:ind w:left="0"/>
        <w:rPr>
          <w:rFonts w:eastAsia="Arial Unicode MS"/>
          <w:b/>
          <w:noProof/>
          <w:kern w:val="28"/>
          <w:sz w:val="44"/>
        </w:rPr>
      </w:pPr>
      <w:r>
        <w:rPr>
          <w:noProof/>
        </w:rPr>
        <w:br w:type="page"/>
      </w:r>
    </w:p>
    <w:p w14:paraId="4F3A8CE7" w14:textId="45C7CB12" w:rsidR="00610E85" w:rsidRDefault="00610E85" w:rsidP="00610E85">
      <w:pPr>
        <w:pStyle w:val="Heading1"/>
      </w:pPr>
      <w:r w:rsidRPr="00A00715">
        <w:rPr>
          <w:noProof/>
        </w:rPr>
        <w:lastRenderedPageBreak/>
        <w:t>What you will find in here</w:t>
      </w:r>
    </w:p>
    <w:p w14:paraId="5203249F" w14:textId="77777777" w:rsidR="00610E85" w:rsidRDefault="00610E85" w:rsidP="00610E85">
      <w:pPr>
        <w:jc w:val="right"/>
        <w:rPr>
          <w:b/>
          <w:bCs/>
        </w:rPr>
      </w:pPr>
    </w:p>
    <w:p w14:paraId="6C6610CF" w14:textId="5100333E" w:rsidR="00610E85" w:rsidRDefault="00610E85" w:rsidP="00610E85">
      <w:pPr>
        <w:jc w:val="right"/>
        <w:rPr>
          <w:b/>
          <w:bCs/>
        </w:rPr>
      </w:pPr>
    </w:p>
    <w:p w14:paraId="143C4A52" w14:textId="2763E103" w:rsidR="00610E85" w:rsidRPr="00610E85" w:rsidRDefault="00D648C2" w:rsidP="00610E85">
      <w:pPr>
        <w:jc w:val="right"/>
        <w:rPr>
          <w:b/>
          <w:bCs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2043264" behindDoc="0" locked="0" layoutInCell="1" allowOverlap="1" wp14:anchorId="30E5D4BD" wp14:editId="1CA80A19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079500" cy="1079500"/>
            <wp:effectExtent l="0" t="0" r="6350" b="0"/>
            <wp:wrapNone/>
            <wp:docPr id="38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85" w:rsidRPr="00610E85">
        <w:rPr>
          <w:b/>
          <w:bCs/>
        </w:rPr>
        <w:t>Page number:</w:t>
      </w:r>
    </w:p>
    <w:p w14:paraId="67FBDB71" w14:textId="51DA9026" w:rsidR="00610E85" w:rsidRDefault="00610E85" w:rsidP="00610E85"/>
    <w:p w14:paraId="441E6BF8" w14:textId="68C7EFC2" w:rsidR="00610E85" w:rsidRPr="0051197D" w:rsidRDefault="00610E85" w:rsidP="0051197D">
      <w:pPr>
        <w:pStyle w:val="contentspage"/>
      </w:pPr>
      <w:hyperlink w:anchor="_What_is_a" w:history="1">
        <w:r w:rsidRPr="0051197D">
          <w:t>What is a flood?</w:t>
        </w:r>
        <w:r w:rsidRPr="0051197D">
          <w:tab/>
        </w:r>
        <w:r w:rsidR="00B82F32">
          <w:t>4</w:t>
        </w:r>
      </w:hyperlink>
    </w:p>
    <w:p w14:paraId="5E20F4D7" w14:textId="411ADFCC" w:rsidR="00610E85" w:rsidRPr="0051197D" w:rsidRDefault="00B82F32" w:rsidP="0051197D">
      <w:pPr>
        <w:pStyle w:val="contentspage"/>
      </w:pPr>
      <w:r w:rsidRPr="00BF1ACD">
        <w:rPr>
          <w:rFonts w:eastAsia="Times New Roman"/>
          <w:noProof/>
          <w:shd w:val="clear" w:color="auto" w:fill="FFFFFF"/>
          <w:lang w:eastAsia="en-GB"/>
        </w:rPr>
        <w:drawing>
          <wp:anchor distT="0" distB="0" distL="114300" distR="114300" simplePos="0" relativeHeight="252107776" behindDoc="0" locked="0" layoutInCell="1" allowOverlap="1" wp14:anchorId="2B774CE3" wp14:editId="4DAE887F">
            <wp:simplePos x="0" y="0"/>
            <wp:positionH relativeFrom="margin">
              <wp:align>left</wp:align>
            </wp:positionH>
            <wp:positionV relativeFrom="paragraph">
              <wp:posOffset>353060</wp:posOffset>
            </wp:positionV>
            <wp:extent cx="1241160" cy="923925"/>
            <wp:effectExtent l="0" t="0" r="0" b="0"/>
            <wp:wrapNone/>
            <wp:docPr id="1020827815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27815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16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DBD97" w14:textId="1F74061A" w:rsidR="00610E85" w:rsidRPr="0051197D" w:rsidRDefault="00610E85" w:rsidP="0051197D">
      <w:pPr>
        <w:pStyle w:val="contentspage"/>
      </w:pPr>
    </w:p>
    <w:p w14:paraId="50336924" w14:textId="34A4FC3F" w:rsidR="0051197D" w:rsidRPr="0051197D" w:rsidRDefault="0051197D" w:rsidP="0051197D">
      <w:pPr>
        <w:pStyle w:val="contentspage"/>
      </w:pPr>
      <w:hyperlink w:anchor="_Things_your_local" w:history="1">
        <w:r w:rsidRPr="0051197D">
          <w:rPr>
            <w:rStyle w:val="Hyperlink"/>
            <w:color w:val="auto"/>
            <w:u w:val="none"/>
          </w:rPr>
          <w:t>Things your local council can do to support you getting ready for a flood</w:t>
        </w:r>
        <w:r w:rsidRPr="0051197D">
          <w:rPr>
            <w:rStyle w:val="Hyperlink"/>
            <w:color w:val="auto"/>
            <w:u w:val="none"/>
          </w:rPr>
          <w:tab/>
        </w:r>
        <w:r w:rsidR="00B82F32">
          <w:rPr>
            <w:rStyle w:val="Hyperlink"/>
            <w:color w:val="auto"/>
            <w:u w:val="none"/>
          </w:rPr>
          <w:t>7</w:t>
        </w:r>
      </w:hyperlink>
    </w:p>
    <w:p w14:paraId="6AAA773F" w14:textId="50B83C84" w:rsidR="0051197D" w:rsidRPr="0051197D" w:rsidRDefault="0051197D" w:rsidP="0051197D">
      <w:pPr>
        <w:pStyle w:val="contentspage"/>
      </w:pPr>
    </w:p>
    <w:p w14:paraId="27DE14FB" w14:textId="1B97D119" w:rsidR="0051197D" w:rsidRPr="0051197D" w:rsidRDefault="0051197D" w:rsidP="0051197D">
      <w:pPr>
        <w:pStyle w:val="contentspage"/>
      </w:pPr>
      <w:r w:rsidRPr="0051197D">
        <w:rPr>
          <w:noProof/>
        </w:rPr>
        <w:drawing>
          <wp:anchor distT="0" distB="0" distL="114300" distR="114300" simplePos="0" relativeHeight="252045312" behindDoc="0" locked="0" layoutInCell="1" allowOverlap="1" wp14:anchorId="50CB903E" wp14:editId="6902C4F8">
            <wp:simplePos x="0" y="0"/>
            <wp:positionH relativeFrom="margin">
              <wp:align>left</wp:align>
            </wp:positionH>
            <wp:positionV relativeFrom="paragraph">
              <wp:posOffset>117475</wp:posOffset>
            </wp:positionV>
            <wp:extent cx="1080000" cy="843750"/>
            <wp:effectExtent l="0" t="0" r="6350" b="0"/>
            <wp:wrapNone/>
            <wp:docPr id="44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0" t="39516"/>
                    <a:stretch/>
                  </pic:blipFill>
                  <pic:spPr bwMode="auto">
                    <a:xfrm>
                      <a:off x="0" y="0"/>
                      <a:ext cx="1080000" cy="84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F0964" w14:textId="770F01ED" w:rsidR="00610E85" w:rsidRPr="0051197D" w:rsidRDefault="0051197D" w:rsidP="0051197D">
      <w:pPr>
        <w:pStyle w:val="contentspage"/>
      </w:pPr>
      <w:r w:rsidRPr="0051197D">
        <w:fldChar w:fldCharType="begin"/>
      </w:r>
      <w:r w:rsidRPr="0051197D">
        <w:instrText>HYPERLINK  \l "_Things_you_can"</w:instrText>
      </w:r>
      <w:r w:rsidRPr="0051197D">
        <w:fldChar w:fldCharType="separate"/>
      </w:r>
      <w:r w:rsidR="00610E85" w:rsidRPr="0051197D">
        <w:t xml:space="preserve">Things you can do to be ready </w:t>
      </w:r>
    </w:p>
    <w:p w14:paraId="315842BB" w14:textId="51C78DB8" w:rsidR="00610E85" w:rsidRPr="0051197D" w:rsidRDefault="00610E85" w:rsidP="0051197D">
      <w:pPr>
        <w:pStyle w:val="contentspage"/>
      </w:pPr>
      <w:r w:rsidRPr="0051197D">
        <w:t>for a flood</w:t>
      </w:r>
      <w:r w:rsidRPr="0051197D">
        <w:tab/>
      </w:r>
      <w:r w:rsidR="0051197D" w:rsidRPr="0051197D">
        <w:fldChar w:fldCharType="end"/>
      </w:r>
      <w:r w:rsidR="00B82F32">
        <w:t>10</w:t>
      </w:r>
    </w:p>
    <w:p w14:paraId="2204CE16" w14:textId="77777777" w:rsidR="00610E85" w:rsidRPr="0051197D" w:rsidRDefault="00610E85" w:rsidP="0051197D">
      <w:pPr>
        <w:pStyle w:val="contentspage"/>
      </w:pPr>
      <w:r w:rsidRPr="0051197D">
        <w:rPr>
          <w:noProof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68453B8E" wp14:editId="75982650">
                <wp:simplePos x="0" y="0"/>
                <wp:positionH relativeFrom="margin">
                  <wp:align>left</wp:align>
                </wp:positionH>
                <wp:positionV relativeFrom="paragraph">
                  <wp:posOffset>112713</wp:posOffset>
                </wp:positionV>
                <wp:extent cx="1080000" cy="1476375"/>
                <wp:effectExtent l="0" t="0" r="6350" b="9525"/>
                <wp:wrapNone/>
                <wp:docPr id="1904485453" name="Group 19044854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76375"/>
                          <a:chOff x="0" y="0"/>
                          <a:chExt cx="1123315" cy="1476375"/>
                        </a:xfrm>
                      </wpg:grpSpPr>
                      <pic:pic xmlns:pic="http://schemas.openxmlformats.org/drawingml/2006/picture">
                        <pic:nvPicPr>
                          <pic:cNvPr id="552612135" name="Picture 5526121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476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4135921" name="Picture 19541359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697" y="221942"/>
                            <a:ext cx="658495" cy="658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D38CEA2">
              <v:group id="Group 1904485453" style="position:absolute;margin-left:0;margin-top:8.9pt;width:85.05pt;height:116.25pt;z-index:252044288;mso-position-horizontal:left;mso-position-horizontal-relative:margin;mso-width-relative:margin" alt="&quot;&quot;" coordsize="11233,14763" o:spid="_x0000_s1026" w14:anchorId="407472FC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52612135" style="position:absolute;width:11233;height:14763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">
                  <v:imagedata o:title="" r:id="rId20"/>
                </v:shape>
                <v:shape id="Picture 1954135921" style="position:absolute;left:2396;top:2219;width:6585;height:6585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">
                  <v:imagedata o:title="" r:id="rId21"/>
                </v:shape>
                <w10:wrap anchorx="margin"/>
              </v:group>
            </w:pict>
          </mc:Fallback>
        </mc:AlternateContent>
      </w:r>
    </w:p>
    <w:p w14:paraId="2D62E6C7" w14:textId="77777777" w:rsidR="00610E85" w:rsidRPr="0051197D" w:rsidRDefault="00610E85" w:rsidP="0051197D">
      <w:pPr>
        <w:pStyle w:val="contentspage"/>
      </w:pPr>
    </w:p>
    <w:p w14:paraId="463C3064" w14:textId="0F3BA47B" w:rsidR="00610E85" w:rsidRPr="0051197D" w:rsidRDefault="00610E85" w:rsidP="0051197D">
      <w:pPr>
        <w:pStyle w:val="contentspage"/>
      </w:pPr>
      <w:hyperlink w:anchor="_What_to_do" w:history="1">
        <w:r w:rsidRPr="0051197D">
          <w:t>What to do if you think a flood is</w:t>
        </w:r>
        <w:r w:rsidR="000E544E" w:rsidRPr="0051197D">
          <w:rPr>
            <w:rStyle w:val="Hyperlink"/>
            <w:color w:val="auto"/>
            <w:u w:val="none"/>
          </w:rPr>
          <w:br/>
        </w:r>
        <w:r w:rsidRPr="0051197D">
          <w:t>going to happen</w:t>
        </w:r>
        <w:r w:rsidRPr="0051197D">
          <w:tab/>
          <w:t>1</w:t>
        </w:r>
      </w:hyperlink>
      <w:r w:rsidR="00B82F32">
        <w:t>4</w:t>
      </w:r>
    </w:p>
    <w:p w14:paraId="0E194CD7" w14:textId="77777777" w:rsidR="00610E85" w:rsidRPr="0051197D" w:rsidRDefault="00610E85" w:rsidP="0051197D">
      <w:pPr>
        <w:pStyle w:val="contentspage"/>
      </w:pPr>
    </w:p>
    <w:p w14:paraId="7BA585C8" w14:textId="0D501E12" w:rsidR="00610E85" w:rsidRPr="0051197D" w:rsidRDefault="00D648C2" w:rsidP="0051197D">
      <w:pPr>
        <w:pStyle w:val="contentspag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559E3E60" wp14:editId="25BB7A52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1185863" cy="885825"/>
                <wp:effectExtent l="0" t="0" r="0" b="9525"/>
                <wp:wrapNone/>
                <wp:docPr id="463338862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5863" cy="885825"/>
                          <a:chOff x="0" y="0"/>
                          <a:chExt cx="1936750" cy="1122363"/>
                        </a:xfrm>
                      </wpg:grpSpPr>
                      <pic:pic xmlns:pic="http://schemas.openxmlformats.org/drawingml/2006/picture">
                        <pic:nvPicPr>
                          <pic:cNvPr id="327600211" name="Picture 24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858909" name="Picture 24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0" y="42863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585D74BF">
              <v:group id="Group 19" style="position:absolute;margin-left:0;margin-top:4.3pt;width:93.4pt;height:69.75pt;z-index:252049408;mso-position-horizontal:left;mso-position-horizontal-relative:margin;mso-width-relative:margin;mso-height-relative:margin" alt="&quot;&quot;" coordsize="19367,11223" o:spid="_x0000_s1026" w14:anchorId="347788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">
                <v:shape id="Picture 242" style="position:absolute;width:10795;height:10795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">
                  <v:imagedata o:title="" r:id="rId24"/>
                </v:shape>
                <v:shape id="Picture 243" style="position:absolute;left:8572;top:428;width:10795;height:10795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">
                  <v:imagedata o:title="" r:id="rId25"/>
                </v:shape>
                <w10:wrap anchorx="margin"/>
              </v:group>
            </w:pict>
          </mc:Fallback>
        </mc:AlternateContent>
      </w:r>
    </w:p>
    <w:p w14:paraId="180A33E8" w14:textId="30BBD2B7" w:rsidR="00610E85" w:rsidRPr="0051197D" w:rsidRDefault="0051197D" w:rsidP="0051197D">
      <w:pPr>
        <w:pStyle w:val="contentspage"/>
      </w:pPr>
      <w:r w:rsidRPr="0051197D">
        <w:fldChar w:fldCharType="begin"/>
      </w:r>
      <w:r w:rsidRPr="0051197D">
        <w:instrText>HYPERLINK  \l "_What_to_do_2"</w:instrText>
      </w:r>
      <w:r w:rsidRPr="0051197D">
        <w:fldChar w:fldCharType="separate"/>
      </w:r>
      <w:r w:rsidR="00610E85" w:rsidRPr="0051197D">
        <w:t>What to do during a flood</w:t>
      </w:r>
      <w:r w:rsidR="00610E85" w:rsidRPr="0051197D">
        <w:tab/>
        <w:t>1</w:t>
      </w:r>
      <w:r w:rsidR="00B82F32">
        <w:t>6</w:t>
      </w:r>
    </w:p>
    <w:p w14:paraId="5A7614A2" w14:textId="25BD37CF" w:rsidR="00610E85" w:rsidRPr="0051197D" w:rsidRDefault="0051197D" w:rsidP="0051197D">
      <w:pPr>
        <w:pStyle w:val="contentspage"/>
      </w:pPr>
      <w:r w:rsidRPr="0051197D">
        <w:fldChar w:fldCharType="end"/>
      </w:r>
    </w:p>
    <w:p w14:paraId="7F028462" w14:textId="77777777" w:rsidR="00610E85" w:rsidRPr="0051197D" w:rsidRDefault="00610E85" w:rsidP="0051197D">
      <w:pPr>
        <w:pStyle w:val="contentspage"/>
      </w:pPr>
      <w:r w:rsidRPr="0051197D">
        <w:rPr>
          <w:noProof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1CD6471F" wp14:editId="24506CCA">
                <wp:simplePos x="0" y="0"/>
                <wp:positionH relativeFrom="margin">
                  <wp:align>left</wp:align>
                </wp:positionH>
                <wp:positionV relativeFrom="paragraph">
                  <wp:posOffset>188595</wp:posOffset>
                </wp:positionV>
                <wp:extent cx="1171575" cy="757237"/>
                <wp:effectExtent l="0" t="0" r="9525" b="5080"/>
                <wp:wrapNone/>
                <wp:docPr id="246" name="Group 2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1575" cy="757237"/>
                          <a:chOff x="0" y="204186"/>
                          <a:chExt cx="1248455" cy="948055"/>
                        </a:xfrm>
                      </wpg:grpSpPr>
                      <pic:pic xmlns:pic="http://schemas.openxmlformats.org/drawingml/2006/picture">
                        <pic:nvPicPr>
                          <pic:cNvPr id="248" name="Picture 24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81" t="6812" r="65769" b="65326"/>
                          <a:stretch/>
                        </pic:blipFill>
                        <pic:spPr bwMode="auto">
                          <a:xfrm>
                            <a:off x="427988" y="238980"/>
                            <a:ext cx="820467" cy="913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87"/>
                          <a:stretch/>
                        </pic:blipFill>
                        <pic:spPr bwMode="auto">
                          <a:xfrm>
                            <a:off x="0" y="204186"/>
                            <a:ext cx="427990" cy="948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248621C2">
              <v:group id="Group 246" style="position:absolute;margin-left:0;margin-top:14.85pt;width:92.25pt;height:59.6pt;z-index:252050432;mso-position-horizontal:left;mso-position-horizontal-relative:margin;mso-width-relative:margin;mso-height-relative:margin" alt="&quot;&quot;" coordsize="12484,9480" coordorigin=",2041" o:spid="_x0000_s1026" w14:anchorId="0ED8970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">
                <v:shape id="Picture 248" style="position:absolute;left:4279;top:2389;width:8205;height:9132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">
                  <v:imagedata cropleft="6803f" croptop="4464f" cropright="43102f" cropbottom="42812f" o:title="" r:id="rId28"/>
                </v:shape>
                <v:shape id="Picture 250" style="position:absolute;top:2041;width:4279;height:9481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">
                  <v:imagedata cropleft="41279f" o:title="" r:id="rId29"/>
                </v:shape>
                <w10:wrap anchorx="margin"/>
              </v:group>
            </w:pict>
          </mc:Fallback>
        </mc:AlternateContent>
      </w:r>
    </w:p>
    <w:p w14:paraId="1E9D9545" w14:textId="4DCEB426" w:rsidR="00610E85" w:rsidRPr="0051197D" w:rsidRDefault="00610E85" w:rsidP="0051197D">
      <w:pPr>
        <w:pStyle w:val="contentspage"/>
      </w:pPr>
      <w:hyperlink w:anchor="_What_to_do_1" w:history="1">
        <w:r w:rsidRPr="0051197D">
          <w:t>What to do after a flood</w:t>
        </w:r>
        <w:r w:rsidRPr="0051197D">
          <w:tab/>
          <w:t>2</w:t>
        </w:r>
      </w:hyperlink>
      <w:r w:rsidR="00B82F32">
        <w:t>2</w:t>
      </w:r>
    </w:p>
    <w:p w14:paraId="0E70D375" w14:textId="03D6D53D" w:rsidR="0051197D" w:rsidRPr="0051197D" w:rsidRDefault="0051197D" w:rsidP="0051197D">
      <w:pPr>
        <w:jc w:val="right"/>
        <w:rPr>
          <w:b/>
          <w:bCs/>
          <w:color w:val="000000" w:themeColor="text1"/>
        </w:rPr>
      </w:pPr>
      <w:r w:rsidRPr="0051197D">
        <w:rPr>
          <w:b/>
          <w:bCs/>
          <w:color w:val="000000" w:themeColor="text1"/>
        </w:rPr>
        <w:lastRenderedPageBreak/>
        <w:t>Page number:</w:t>
      </w:r>
    </w:p>
    <w:p w14:paraId="6CE1E0B2" w14:textId="77777777" w:rsidR="00610E85" w:rsidRPr="0051197D" w:rsidRDefault="00610E85" w:rsidP="0051197D">
      <w:pPr>
        <w:pStyle w:val="contentspage"/>
      </w:pPr>
      <w:r w:rsidRPr="0051197D">
        <w:rPr>
          <w:noProof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57A1281E" wp14:editId="3C6A426C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1260000" cy="1171575"/>
                <wp:effectExtent l="0" t="0" r="0" b="0"/>
                <wp:wrapNone/>
                <wp:docPr id="251" name="Group 2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171575"/>
                          <a:chOff x="0" y="0"/>
                          <a:chExt cx="1171575" cy="1171575"/>
                        </a:xfrm>
                      </wpg:grpSpPr>
                      <pic:pic xmlns:pic="http://schemas.openxmlformats.org/drawingml/2006/picture">
                        <pic:nvPicPr>
                          <pic:cNvPr id="252" name="Picture 25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Graphic 25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33672">
                            <a:off x="443884" y="186431"/>
                            <a:ext cx="440690" cy="441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5355A79A">
              <v:group id="Group 251" style="position:absolute;margin-left:0;margin-top:1.7pt;width:99.2pt;height:92.25pt;z-index:252051456;mso-position-horizontal:left;mso-position-horizontal-relative:margin;mso-width-relative:margin" alt="&quot;&quot;" coordsize="11715,11715" o:spid="_x0000_s1026" w14:anchorId="3D16F9F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">
                <v:shape id="Picture 252" style="position:absolute;width:11715;height:11715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">
                  <v:imagedata o:title="" r:id="rId32"/>
                </v:shape>
                <v:shape id="Graphic 253" style="position:absolute;left:4438;top:1864;width:4407;height:4413;rotation:4951979fd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">
                  <v:imagedata o:title="" r:id="rId33"/>
                </v:shape>
                <w10:wrap anchorx="margin"/>
              </v:group>
            </w:pict>
          </mc:Fallback>
        </mc:AlternateContent>
      </w:r>
    </w:p>
    <w:p w14:paraId="3076012E" w14:textId="3C899657" w:rsidR="00610E85" w:rsidRPr="0051197D" w:rsidRDefault="00610E85" w:rsidP="0051197D">
      <w:pPr>
        <w:pStyle w:val="contentspage"/>
      </w:pPr>
      <w:hyperlink w:anchor="_What_to_do_3" w:history="1">
        <w:r w:rsidRPr="0051197D">
          <w:t>What to do if your property is</w:t>
        </w:r>
        <w:r w:rsidR="0051197D" w:rsidRPr="0051197D">
          <w:rPr>
            <w:rStyle w:val="Hyperlink"/>
            <w:color w:val="auto"/>
            <w:u w:val="none"/>
          </w:rPr>
          <w:t xml:space="preserve"> </w:t>
        </w:r>
        <w:r w:rsidR="0051197D" w:rsidRPr="0051197D">
          <w:rPr>
            <w:rStyle w:val="Hyperlink"/>
            <w:color w:val="auto"/>
            <w:u w:val="none"/>
          </w:rPr>
          <w:br/>
        </w:r>
        <w:r w:rsidRPr="0051197D">
          <w:t>damaged after a flood</w:t>
        </w:r>
        <w:r w:rsidRPr="0051197D">
          <w:tab/>
          <w:t>2</w:t>
        </w:r>
      </w:hyperlink>
      <w:r w:rsidR="00B82F32">
        <w:t>6</w:t>
      </w:r>
    </w:p>
    <w:p w14:paraId="3A180692" w14:textId="02BC66CC" w:rsidR="00610E85" w:rsidRPr="0051197D" w:rsidRDefault="00610E85" w:rsidP="0051197D">
      <w:pPr>
        <w:pStyle w:val="contentspage"/>
      </w:pPr>
    </w:p>
    <w:p w14:paraId="71487631" w14:textId="3AF2C4B3" w:rsidR="00610E85" w:rsidRPr="0051197D" w:rsidRDefault="00610E85" w:rsidP="0051197D">
      <w:pPr>
        <w:pStyle w:val="contentspage"/>
      </w:pPr>
      <w:r w:rsidRPr="0051197D">
        <w:rPr>
          <w:noProof/>
        </w:rPr>
        <w:drawing>
          <wp:anchor distT="0" distB="0" distL="114300" distR="114300" simplePos="0" relativeHeight="252046336" behindDoc="0" locked="0" layoutInCell="1" allowOverlap="1" wp14:anchorId="262BA697" wp14:editId="0B934733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260000" cy="1260000"/>
            <wp:effectExtent l="0" t="0" r="0" b="0"/>
            <wp:wrapNone/>
            <wp:docPr id="45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B3495" w14:textId="359A7221" w:rsidR="00610E85" w:rsidRPr="0051197D" w:rsidRDefault="00610E85" w:rsidP="0051197D">
      <w:pPr>
        <w:pStyle w:val="contentspage"/>
      </w:pPr>
      <w:hyperlink w:anchor="_Cleaning_up_after" w:history="1">
        <w:r w:rsidRPr="0051197D">
          <w:t>Cleaning up after a flood</w:t>
        </w:r>
        <w:r w:rsidRPr="0051197D">
          <w:tab/>
          <w:t>2</w:t>
        </w:r>
      </w:hyperlink>
      <w:r w:rsidR="00B82F32">
        <w:t>8</w:t>
      </w:r>
    </w:p>
    <w:p w14:paraId="0DA7F3FD" w14:textId="3D786B45" w:rsidR="00610E85" w:rsidRPr="0051197D" w:rsidRDefault="00610E85" w:rsidP="0051197D">
      <w:pPr>
        <w:pStyle w:val="contentspage"/>
      </w:pPr>
      <w:r w:rsidRPr="0051197D">
        <w:br w:type="page"/>
      </w:r>
    </w:p>
    <w:p w14:paraId="55976DD7" w14:textId="7152B99F" w:rsidR="00570380" w:rsidRPr="00570380" w:rsidRDefault="0025125E" w:rsidP="00570380">
      <w:pPr>
        <w:pStyle w:val="Heading1"/>
        <w:rPr>
          <w:noProof/>
          <w:lang w:val="en-NZ" w:eastAsia="en-NZ"/>
        </w:rPr>
      </w:pPr>
      <w:bookmarkStart w:id="0" w:name="_What_is_a"/>
      <w:bookmarkEnd w:id="0"/>
      <w:r>
        <w:rPr>
          <w:noProof/>
          <w:lang w:val="en-NZ" w:eastAsia="en-NZ"/>
        </w:rPr>
        <w:lastRenderedPageBreak/>
        <w:t>What is a flood?</w:t>
      </w:r>
    </w:p>
    <w:p w14:paraId="2D5DBCDB" w14:textId="12E671B5" w:rsidR="00D852B6" w:rsidRDefault="00D852B6" w:rsidP="002D7B39"/>
    <w:p w14:paraId="5BD68831" w14:textId="2DA4E8C6" w:rsidR="002D7B39" w:rsidRDefault="00142769" w:rsidP="002D7B39">
      <w:r>
        <w:rPr>
          <w:noProof/>
        </w:rPr>
        <w:drawing>
          <wp:anchor distT="0" distB="0" distL="114300" distR="114300" simplePos="0" relativeHeight="251669504" behindDoc="0" locked="0" layoutInCell="1" allowOverlap="1" wp14:anchorId="20577E98" wp14:editId="60AC0E9F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1260000" cy="1159211"/>
            <wp:effectExtent l="0" t="0" r="0" b="3175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59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2DD42" w14:textId="293689CC" w:rsidR="002D7B39" w:rsidRDefault="002D7B39" w:rsidP="002D7B39">
      <w:pPr>
        <w:rPr>
          <w:rFonts w:eastAsia="Arial"/>
        </w:rPr>
      </w:pPr>
      <w:r>
        <w:rPr>
          <w:rFonts w:eastAsia="Arial"/>
        </w:rPr>
        <w:t xml:space="preserve">The information in </w:t>
      </w:r>
      <w:r w:rsidR="007348FA">
        <w:rPr>
          <w:rFonts w:eastAsia="Arial"/>
        </w:rPr>
        <w:t>Easy Read document</w:t>
      </w:r>
      <w:r>
        <w:rPr>
          <w:rFonts w:eastAsia="Arial"/>
        </w:rPr>
        <w:t xml:space="preserve"> is about what to do if a </w:t>
      </w:r>
      <w:r>
        <w:rPr>
          <w:rFonts w:eastAsia="Arial"/>
          <w:b/>
          <w:bCs/>
        </w:rPr>
        <w:t>flood</w:t>
      </w:r>
      <w:r>
        <w:rPr>
          <w:rFonts w:eastAsia="Arial"/>
        </w:rPr>
        <w:t xml:space="preserve"> happens.</w:t>
      </w:r>
    </w:p>
    <w:p w14:paraId="6AAF125A" w14:textId="77777777" w:rsidR="002D7B39" w:rsidRDefault="002D7B39" w:rsidP="002D7B39">
      <w:pPr>
        <w:rPr>
          <w:rFonts w:eastAsia="Arial"/>
        </w:rPr>
      </w:pPr>
    </w:p>
    <w:p w14:paraId="595FFDAE" w14:textId="77294611" w:rsidR="002D7B39" w:rsidRPr="00333262" w:rsidRDefault="00142769" w:rsidP="002D7B39">
      <w:pPr>
        <w:rPr>
          <w:rFonts w:eastAsia="Arial"/>
          <w:color w:val="000000" w:themeColor="text1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25152" behindDoc="0" locked="0" layoutInCell="1" allowOverlap="1" wp14:anchorId="477BF879" wp14:editId="42223340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1260000" cy="1260000"/>
            <wp:effectExtent l="0" t="0" r="0" b="0"/>
            <wp:wrapNone/>
            <wp:docPr id="24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B39"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181535D8" wp14:editId="3514F5D8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3600000" cy="870012"/>
                <wp:effectExtent l="0" t="0" r="635" b="6350"/>
                <wp:wrapNone/>
                <wp:docPr id="1950579227" name="Rectangle 19505792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700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FEB0D" id="Rectangle 1950579227" o:spid="_x0000_s1026" alt="&quot;&quot;" style="position:absolute;margin-left:232.25pt;margin-top:17.05pt;width:283.45pt;height:68.5pt;z-index:-251490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5293E722" w14:textId="5AE3FB37" w:rsidR="002D7B39" w:rsidRPr="00FB245D" w:rsidRDefault="002D7B39" w:rsidP="002D7B39">
      <w:r w:rsidRPr="00FB245D">
        <w:t xml:space="preserve">A </w:t>
      </w:r>
      <w:r w:rsidRPr="00FB245D">
        <w:rPr>
          <w:b/>
          <w:bCs/>
        </w:rPr>
        <w:t>flood</w:t>
      </w:r>
      <w:r w:rsidRPr="00FB245D">
        <w:t xml:space="preserve"> is when a large amount of water rises to a dangerous level. </w:t>
      </w:r>
    </w:p>
    <w:p w14:paraId="0F16E4E9" w14:textId="77777777" w:rsidR="002D7B39" w:rsidRDefault="002D7B39" w:rsidP="001367FF">
      <w:pPr>
        <w:spacing w:line="312" w:lineRule="auto"/>
        <w:rPr>
          <w:rFonts w:eastAsia="Times New Roman"/>
          <w:shd w:val="clear" w:color="auto" w:fill="FFFFFF"/>
          <w:lang w:val="en-NZ" w:eastAsia="en-GB"/>
        </w:rPr>
      </w:pPr>
    </w:p>
    <w:p w14:paraId="7C588526" w14:textId="77777777" w:rsidR="002D7B39" w:rsidRDefault="002D7B39" w:rsidP="001367FF">
      <w:pPr>
        <w:spacing w:line="312" w:lineRule="auto"/>
        <w:rPr>
          <w:rFonts w:eastAsia="Times New Roman"/>
          <w:shd w:val="clear" w:color="auto" w:fill="FFFFFF"/>
          <w:lang w:val="en-NZ" w:eastAsia="en-GB"/>
        </w:rPr>
      </w:pPr>
    </w:p>
    <w:p w14:paraId="29A4F4B0" w14:textId="77777777" w:rsidR="002D7B39" w:rsidRDefault="002D7B39" w:rsidP="001367FF">
      <w:pPr>
        <w:spacing w:line="312" w:lineRule="auto"/>
        <w:rPr>
          <w:rFonts w:eastAsia="Times New Roman"/>
          <w:shd w:val="clear" w:color="auto" w:fill="FFFFFF"/>
          <w:lang w:val="en-NZ" w:eastAsia="en-GB"/>
        </w:rPr>
      </w:pPr>
      <w:r>
        <w:rPr>
          <w:rFonts w:eastAsia="Times New Roman"/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3D9230F1" wp14:editId="1E5CE937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260000" cy="1418590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418590"/>
                          <a:chOff x="0" y="0"/>
                          <a:chExt cx="878840" cy="1418590"/>
                        </a:xfrm>
                      </wpg:grpSpPr>
                      <pic:pic xmlns:pic="http://schemas.openxmlformats.org/drawingml/2006/picture">
                        <pic:nvPicPr>
                          <pic:cNvPr id="13" name="Picture 13" descr="A picture containing wind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31"/>
                          <a:stretch/>
                        </pic:blipFill>
                        <pic:spPr bwMode="auto">
                          <a:xfrm>
                            <a:off x="0" y="0"/>
                            <a:ext cx="878840" cy="1418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Graphic 14" descr="Lightning bol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410" y="461639"/>
                            <a:ext cx="629920" cy="629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1D3FA5" id="Group 25" o:spid="_x0000_s1026" alt="&quot;&quot;" style="position:absolute;margin-left:0;margin-top:2.2pt;width:99.2pt;height:111.7pt;z-index:251828224;mso-position-horizontal:left;mso-position-horizontal-relative:margin;mso-width-relative:margin" coordsize="8788,14185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alt="A picture containing window&#10;&#10;Description automatically generated" style="position:absolute;width:8788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">
                  <v:imagedata r:id="rId40" o:title="A picture containing window&#10;&#10;Description automatically generated" cropleft="39539f"/>
                </v:shape>
                <v:shape id="Graphic 14" o:spid="_x0000_s1028" type="#_x0000_t75" alt="Lightning bolt with solid fill" style="position:absolute;left:1154;top:4616;width:6299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">
                  <v:imagedata r:id="rId41" o:title="Lightning bolt with solid fill"/>
                </v:shape>
                <w10:wrap anchorx="margin"/>
              </v:group>
            </w:pict>
          </mc:Fallback>
        </mc:AlternateContent>
      </w:r>
      <w:r>
        <w:rPr>
          <w:rFonts w:eastAsia="Times New Roman"/>
          <w:shd w:val="clear" w:color="auto" w:fill="FFFFFF"/>
          <w:lang w:val="en-NZ" w:eastAsia="en-GB"/>
        </w:rPr>
        <w:t>Floods can be caused by things like:</w:t>
      </w:r>
    </w:p>
    <w:p w14:paraId="5963175D" w14:textId="77777777" w:rsidR="002D7B39" w:rsidRDefault="002D7B39" w:rsidP="001367FF">
      <w:pPr>
        <w:pStyle w:val="Listtoplevel"/>
        <w:spacing w:line="312" w:lineRule="auto"/>
        <w:rPr>
          <w:shd w:val="clear" w:color="auto" w:fill="FFFFFF"/>
          <w:lang w:eastAsia="en-GB"/>
        </w:rPr>
      </w:pPr>
      <w:r w:rsidRPr="002D7B39">
        <w:rPr>
          <w:shd w:val="clear" w:color="auto" w:fill="FFFFFF"/>
          <w:lang w:eastAsia="en-GB"/>
        </w:rPr>
        <w:t>a big storm also known as a hurricane</w:t>
      </w:r>
    </w:p>
    <w:p w14:paraId="6CC26706" w14:textId="43A343E2" w:rsidR="002D7B39" w:rsidRDefault="00142769" w:rsidP="001367FF">
      <w:pPr>
        <w:pStyle w:val="Listtoplevel"/>
        <w:spacing w:line="312" w:lineRule="auto"/>
        <w:rPr>
          <w:shd w:val="clear" w:color="auto" w:fill="FFFFFF"/>
          <w:lang w:eastAsia="en-GB"/>
        </w:rPr>
      </w:pPr>
      <w:r>
        <w:rPr>
          <w:shd w:val="clear" w:color="auto" w:fill="FFFFFF"/>
          <w:lang w:val="en-NZ" w:eastAsia="en-NZ"/>
        </w:rPr>
        <w:drawing>
          <wp:anchor distT="0" distB="0" distL="114300" distR="114300" simplePos="0" relativeHeight="251827200" behindDoc="0" locked="0" layoutInCell="1" allowOverlap="1" wp14:anchorId="57EF202B" wp14:editId="00281FE9">
            <wp:simplePos x="0" y="0"/>
            <wp:positionH relativeFrom="margin">
              <wp:align>left</wp:align>
            </wp:positionH>
            <wp:positionV relativeFrom="paragraph">
              <wp:posOffset>663575</wp:posOffset>
            </wp:positionV>
            <wp:extent cx="1260000" cy="806450"/>
            <wp:effectExtent l="0" t="0" r="0" b="0"/>
            <wp:wrapNone/>
            <wp:docPr id="46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ACD">
        <w:rPr>
          <w:shd w:val="clear" w:color="auto" w:fill="FFFFFF"/>
          <w:lang w:eastAsia="en-GB"/>
        </w:rPr>
        <w:t xml:space="preserve">the breaking of a dam or another place </w:t>
      </w:r>
      <w:r w:rsidR="002D7B39" w:rsidRPr="002D7B39">
        <w:rPr>
          <w:shd w:val="clear" w:color="auto" w:fill="FFFFFF"/>
          <w:lang w:eastAsia="en-GB"/>
        </w:rPr>
        <w:t xml:space="preserve">where water is collected </w:t>
      </w:r>
    </w:p>
    <w:p w14:paraId="6263D4FD" w14:textId="04DA5566" w:rsidR="002D7B39" w:rsidRPr="002D7B39" w:rsidRDefault="002D7B39" w:rsidP="001367FF">
      <w:pPr>
        <w:pStyle w:val="Listtoplevel"/>
        <w:spacing w:line="312" w:lineRule="auto"/>
        <w:rPr>
          <w:shd w:val="clear" w:color="auto" w:fill="FFFFFF"/>
          <w:lang w:eastAsia="en-GB"/>
        </w:rPr>
      </w:pPr>
      <w:r w:rsidRPr="002D7B39">
        <w:rPr>
          <w:shd w:val="clear" w:color="auto" w:fill="FFFFFF"/>
          <w:lang w:eastAsia="en-GB"/>
        </w:rPr>
        <w:t xml:space="preserve">heavy rain / lots of rain. </w:t>
      </w:r>
    </w:p>
    <w:p w14:paraId="2AEECCD9" w14:textId="7DCC2116" w:rsidR="002D7B39" w:rsidRDefault="002D7B39" w:rsidP="001367FF">
      <w:pPr>
        <w:spacing w:line="312" w:lineRule="auto"/>
        <w:rPr>
          <w:rFonts w:eastAsia="Times New Roman"/>
          <w:shd w:val="clear" w:color="auto" w:fill="FFFFFF"/>
          <w:lang w:val="en-NZ" w:eastAsia="en-GB"/>
        </w:rPr>
      </w:pPr>
    </w:p>
    <w:p w14:paraId="263559A1" w14:textId="1B1E4766" w:rsidR="002D7B39" w:rsidRDefault="00BF1ACD" w:rsidP="001367FF">
      <w:pPr>
        <w:spacing w:line="312" w:lineRule="auto"/>
        <w:rPr>
          <w:rFonts w:eastAsia="Times New Roman"/>
          <w:shd w:val="clear" w:color="auto" w:fill="FFFFFF"/>
          <w:lang w:val="en-NZ" w:eastAsia="en-GB"/>
        </w:rPr>
      </w:pPr>
      <w:r>
        <w:rPr>
          <w:rFonts w:eastAsia="Arial"/>
          <w:noProof/>
        </w:rPr>
        <w:drawing>
          <wp:anchor distT="0" distB="0" distL="114300" distR="114300" simplePos="0" relativeHeight="251831296" behindDoc="0" locked="0" layoutInCell="1" allowOverlap="1" wp14:anchorId="45B9877C" wp14:editId="64C49659">
            <wp:simplePos x="0" y="0"/>
            <wp:positionH relativeFrom="margin">
              <wp:align>left</wp:align>
            </wp:positionH>
            <wp:positionV relativeFrom="paragraph">
              <wp:posOffset>96281</wp:posOffset>
            </wp:positionV>
            <wp:extent cx="1260000" cy="890400"/>
            <wp:effectExtent l="0" t="0" r="0" b="5080"/>
            <wp:wrapNone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8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C4330" w14:textId="43E59923" w:rsidR="002D7B39" w:rsidRDefault="002D7B39" w:rsidP="001367FF">
      <w:pPr>
        <w:spacing w:line="312" w:lineRule="auto"/>
        <w:rPr>
          <w:rFonts w:eastAsia="Arial"/>
        </w:rPr>
      </w:pPr>
      <w:r>
        <w:rPr>
          <w:rFonts w:eastAsia="Arial"/>
        </w:rPr>
        <w:t xml:space="preserve">Floods happen often in </w:t>
      </w:r>
      <w:r w:rsidR="001367FF">
        <w:rPr>
          <w:rFonts w:eastAsia="Arial"/>
        </w:rPr>
        <w:t xml:space="preserve">Aotearoa </w:t>
      </w:r>
      <w:r>
        <w:rPr>
          <w:rFonts w:eastAsia="Arial"/>
        </w:rPr>
        <w:t>New Zealand.</w:t>
      </w:r>
    </w:p>
    <w:p w14:paraId="5A5CD78A" w14:textId="197EA7A7" w:rsidR="002D7B39" w:rsidRDefault="002D7B39" w:rsidP="002D7B39">
      <w:pPr>
        <w:rPr>
          <w:rFonts w:eastAsia="Times New Roman"/>
          <w:shd w:val="clear" w:color="auto" w:fill="FFFFFF"/>
          <w:lang w:val="en-NZ" w:eastAsia="en-GB"/>
        </w:rPr>
      </w:pPr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832320" behindDoc="0" locked="0" layoutInCell="1" allowOverlap="1" wp14:anchorId="104F4A9F" wp14:editId="64C8B8BC">
            <wp:simplePos x="0" y="0"/>
            <wp:positionH relativeFrom="margin">
              <wp:align>left</wp:align>
            </wp:positionH>
            <wp:positionV relativeFrom="paragraph">
              <wp:posOffset>18278</wp:posOffset>
            </wp:positionV>
            <wp:extent cx="1260000" cy="1260000"/>
            <wp:effectExtent l="0" t="0" r="0" b="0"/>
            <wp:wrapNone/>
            <wp:docPr id="2162" name="Picture 21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" name="Picture 21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hd w:val="clear" w:color="auto" w:fill="FFFFFF"/>
          <w:lang w:val="en-NZ" w:eastAsia="en-GB"/>
        </w:rPr>
        <w:t>How long a flood takes to happen can be</w:t>
      </w:r>
      <w:r w:rsidR="00A53BE4">
        <w:rPr>
          <w:rFonts w:eastAsia="Times New Roman"/>
          <w:shd w:val="clear" w:color="auto" w:fill="FFFFFF"/>
          <w:lang w:val="en-NZ" w:eastAsia="en-GB"/>
        </w:rPr>
        <w:t xml:space="preserve"> either</w:t>
      </w:r>
      <w:r>
        <w:rPr>
          <w:rFonts w:eastAsia="Times New Roman"/>
          <w:shd w:val="clear" w:color="auto" w:fill="FFFFFF"/>
          <w:lang w:val="en-NZ" w:eastAsia="en-GB"/>
        </w:rPr>
        <w:t xml:space="preserve">: </w:t>
      </w:r>
    </w:p>
    <w:p w14:paraId="57B3947F" w14:textId="001E3210" w:rsidR="002D7B39" w:rsidRDefault="002D7B39" w:rsidP="002D7B39">
      <w:pPr>
        <w:pStyle w:val="Listtoplevel"/>
        <w:rPr>
          <w:shd w:val="clear" w:color="auto" w:fill="FFFFFF"/>
          <w:lang w:eastAsia="en-GB"/>
        </w:rPr>
      </w:pPr>
      <w:r>
        <w:rPr>
          <w:lang w:val="en-NZ" w:eastAsia="en-NZ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483F595" wp14:editId="0363ED6D">
                <wp:simplePos x="0" y="0"/>
                <wp:positionH relativeFrom="margin">
                  <wp:align>left</wp:align>
                </wp:positionH>
                <wp:positionV relativeFrom="paragraph">
                  <wp:posOffset>900378</wp:posOffset>
                </wp:positionV>
                <wp:extent cx="1260000" cy="1056640"/>
                <wp:effectExtent l="0" t="0" r="0" b="0"/>
                <wp:wrapNone/>
                <wp:docPr id="2220" name="Group 22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056640"/>
                          <a:chOff x="11936" y="0"/>
                          <a:chExt cx="1196565" cy="818426"/>
                        </a:xfrm>
                      </wpg:grpSpPr>
                      <wpg:grpSp>
                        <wpg:cNvPr id="2221" name="Group 2221"/>
                        <wpg:cNvGrpSpPr/>
                        <wpg:grpSpPr>
                          <a:xfrm>
                            <a:off x="11936" y="0"/>
                            <a:ext cx="1196565" cy="818426"/>
                            <a:chOff x="-20805" y="121974"/>
                            <a:chExt cx="1395118" cy="1169212"/>
                          </a:xfrm>
                        </wpg:grpSpPr>
                        <pic:pic xmlns:pic="http://schemas.openxmlformats.org/drawingml/2006/picture">
                          <pic:nvPicPr>
                            <pic:cNvPr id="2222" name="Picture 222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0805" y="121974"/>
                              <a:ext cx="937895" cy="937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23" name="Picture 222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6418" y="353291"/>
                              <a:ext cx="937895" cy="937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224" name="Rounded Rectangle 77"/>
                        <wps:cNvSpPr/>
                        <wps:spPr>
                          <a:xfrm>
                            <a:off x="19050" y="9525"/>
                            <a:ext cx="745893" cy="1047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5" name="Rounded Rectangle 78"/>
                        <wps:cNvSpPr/>
                        <wps:spPr>
                          <a:xfrm>
                            <a:off x="450487" y="694562"/>
                            <a:ext cx="745893" cy="10477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69343" id="Group 2220" o:spid="_x0000_s1026" alt="&quot;&quot;" style="position:absolute;margin-left:0;margin-top:70.9pt;width:99.2pt;height:83.2pt;z-index:251833344;mso-position-horizontal:left;mso-position-horizontal-relative:margin;mso-width-relative:margin;mso-height-relative:margin" coordorigin="119" coordsize="11965,8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">
                <v:group id="Group 2221" o:spid="_x0000_s1027" style="position:absolute;left:119;width:11966;height:8184" coordorigin="-208,1219" coordsize="13951,1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">
                  <v:shape id="Picture 2222" o:spid="_x0000_s1028" type="#_x0000_t75" alt="&quot;&quot;" style="position:absolute;left:-208;top:1219;width:9378;height:9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">
                    <v:imagedata r:id="rId46" o:title=""/>
                  </v:shape>
                  <v:shape id="Picture 2223" o:spid="_x0000_s1029" type="#_x0000_t75" alt="&quot;&quot;" style="position:absolute;left:4364;top:3532;width:9379;height:9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">
                    <v:imagedata r:id="rId46" o:title=""/>
                  </v:shape>
                </v:group>
                <v:roundrect id="Rounded Rectangle 77" o:spid="_x0000_s1030" style="position:absolute;left:190;top:95;width:7459;height:1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" filled="f" strokecolor="red" strokeweight="1pt">
                  <v:stroke joinstyle="miter"/>
                </v:roundrect>
                <v:roundrect id="Rounded Rectangle 78" o:spid="_x0000_s1031" style="position:absolute;left:4504;top:6945;width:7459;height:1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" filled="f" strokecolor="red" strokeweight="1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shd w:val="clear" w:color="auto" w:fill="FFFFFF"/>
          <w:lang w:eastAsia="en-GB"/>
        </w:rPr>
        <w:t xml:space="preserve">a short time such as </w:t>
      </w:r>
      <w:r w:rsidRPr="00234318">
        <w:rPr>
          <w:shd w:val="clear" w:color="auto" w:fill="FFFFFF"/>
          <w:lang w:eastAsia="en-GB"/>
        </w:rPr>
        <w:t xml:space="preserve">a few </w:t>
      </w:r>
      <w:r w:rsidRPr="00DC5DCD">
        <w:rPr>
          <w:shd w:val="clear" w:color="auto" w:fill="FFFFFF"/>
          <w:lang w:eastAsia="en-GB"/>
        </w:rPr>
        <w:t>minutes / hours</w:t>
      </w:r>
    </w:p>
    <w:p w14:paraId="1F54BEEE" w14:textId="77777777" w:rsidR="002D7B39" w:rsidRDefault="002D7B39" w:rsidP="002D7B39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a longer time such as a few hours / days.</w:t>
      </w:r>
      <w:r w:rsidRPr="00234318">
        <w:rPr>
          <w:shd w:val="clear" w:color="auto" w:fill="FFFFFF"/>
          <w:lang w:eastAsia="en-GB"/>
        </w:rPr>
        <w:t xml:space="preserve"> </w:t>
      </w:r>
    </w:p>
    <w:p w14:paraId="112D6E6E" w14:textId="79068C01" w:rsidR="002D7B39" w:rsidRDefault="002D7B39" w:rsidP="007348FA">
      <w:pPr>
        <w:rPr>
          <w:rFonts w:eastAsia="Times New Roman"/>
          <w:shd w:val="clear" w:color="auto" w:fill="FFFFFF"/>
          <w:lang w:val="en-NZ" w:eastAsia="en-GB"/>
        </w:rPr>
      </w:pPr>
    </w:p>
    <w:p w14:paraId="16F22DC2" w14:textId="0B35F48F" w:rsidR="002D7B39" w:rsidRDefault="00B01B76" w:rsidP="007348FA">
      <w:pPr>
        <w:rPr>
          <w:rFonts w:eastAsia="Times New Roman"/>
          <w:shd w:val="clear" w:color="auto" w:fill="FFFFFF"/>
          <w:lang w:val="en-NZ" w:eastAsia="en-GB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29248" behindDoc="0" locked="0" layoutInCell="1" allowOverlap="1" wp14:anchorId="682E2C43" wp14:editId="6D6BA5F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259840" cy="1259840"/>
            <wp:effectExtent l="0" t="0" r="0" b="0"/>
            <wp:wrapNone/>
            <wp:docPr id="1918714026" name="Picture 19187140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14026" name="Picture 19187140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1D01" w14:textId="33F76A4F" w:rsidR="002D7B39" w:rsidRDefault="0025125E" w:rsidP="007348FA">
      <w:r>
        <w:t>A</w:t>
      </w:r>
      <w:r w:rsidR="002D7B39">
        <w:t xml:space="preserve"> flood can:</w:t>
      </w:r>
    </w:p>
    <w:p w14:paraId="7F8E3D4B" w14:textId="5502F152" w:rsidR="002D7B39" w:rsidRDefault="007348FA" w:rsidP="007348FA">
      <w:pPr>
        <w:pStyle w:val="Listtoplevel"/>
      </w:pPr>
      <w:r>
        <w:t>c</w:t>
      </w:r>
      <w:r w:rsidR="002D7B39" w:rsidRPr="004F3AE2">
        <w:t xml:space="preserve">ause a lot of damage </w:t>
      </w:r>
    </w:p>
    <w:p w14:paraId="357DE075" w14:textId="6CF0C54E" w:rsidR="002D7B39" w:rsidRPr="004F3AE2" w:rsidRDefault="00B01B76" w:rsidP="007348FA">
      <w:pPr>
        <w:pStyle w:val="Listtoplevel"/>
      </w:pPr>
      <w:r>
        <w:rPr>
          <w:lang w:val="en-NZ" w:eastAsia="en-NZ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1123DD6D" wp14:editId="55CAEBCA">
                <wp:simplePos x="0" y="0"/>
                <wp:positionH relativeFrom="margin">
                  <wp:align>left</wp:align>
                </wp:positionH>
                <wp:positionV relativeFrom="paragraph">
                  <wp:posOffset>36512</wp:posOffset>
                </wp:positionV>
                <wp:extent cx="1260000" cy="1117600"/>
                <wp:effectExtent l="0" t="0" r="0" b="6350"/>
                <wp:wrapNone/>
                <wp:docPr id="63" name="Group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117600"/>
                          <a:chOff x="0" y="0"/>
                          <a:chExt cx="1363980" cy="1508686"/>
                        </a:xfrm>
                      </wpg:grpSpPr>
                      <pic:pic xmlns:pic="http://schemas.openxmlformats.org/drawingml/2006/picture">
                        <pic:nvPicPr>
                          <pic:cNvPr id="47" name="Picture 47" descr="A person with the mouth ope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1113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 descr="A picture containing dark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486" b="1"/>
                          <a:stretch/>
                        </pic:blipFill>
                        <pic:spPr bwMode="auto">
                          <a:xfrm>
                            <a:off x="0" y="967666"/>
                            <a:ext cx="1215390" cy="541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28FE77" id="Group 63" o:spid="_x0000_s1026" alt="&quot;&quot;" style="position:absolute;margin-left:0;margin-top:2.85pt;width:99.2pt;height:88pt;z-index:251830272;mso-position-horizontal:left;mso-position-horizontal-relative:margin;mso-width-relative:margin;mso-height-relative:margin" coordsize="13639,150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">
                <v:shape id="Picture 47" o:spid="_x0000_s1027" type="#_x0000_t75" alt="A person with the mouth open&#10;&#10;Description automatically generated with medium confidence" style="position:absolute;width:13639;height:1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">
                  <v:imagedata r:id="rId50" o:title="A person with the mouth open&#10;&#10;Description automatically generated with medium confidence"/>
                </v:shape>
                <v:shape id="Picture 61" o:spid="_x0000_s1028" type="#_x0000_t75" alt="A picture containing dark&#10;&#10;Description automatically generated" style="position:absolute;top:9676;width:12153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">
                  <v:imagedata r:id="rId51" o:title="A picture containing dark&#10;&#10;Description automatically generated" croptop="36363f" cropbottom="1f"/>
                </v:shape>
                <w10:wrap anchorx="margin"/>
              </v:group>
            </w:pict>
          </mc:Fallback>
        </mc:AlternateContent>
      </w:r>
      <w:r w:rsidR="002D7B39">
        <w:t xml:space="preserve">put people in a lot of danger. </w:t>
      </w:r>
    </w:p>
    <w:p w14:paraId="3918C112" w14:textId="77777777" w:rsidR="002D7B39" w:rsidRDefault="002D7B39" w:rsidP="007348FA">
      <w:pPr>
        <w:rPr>
          <w:rFonts w:eastAsia="Times New Roman"/>
          <w:shd w:val="clear" w:color="auto" w:fill="FFFFFF"/>
          <w:lang w:val="en-NZ" w:eastAsia="en-GB"/>
        </w:rPr>
      </w:pPr>
    </w:p>
    <w:p w14:paraId="05B39DD8" w14:textId="5B5CC413" w:rsidR="002D7B39" w:rsidRDefault="002D7B39" w:rsidP="007348FA">
      <w:pPr>
        <w:rPr>
          <w:rFonts w:eastAsia="Arial"/>
        </w:rPr>
      </w:pPr>
    </w:p>
    <w:p w14:paraId="56BB13D3" w14:textId="00BB5111" w:rsidR="002D7B39" w:rsidRDefault="00B01B76" w:rsidP="007348FA">
      <w:pPr>
        <w:rPr>
          <w:rFonts w:eastAsia="Arial"/>
        </w:rPr>
      </w:pPr>
      <w:r>
        <w:rPr>
          <w:rFonts w:eastAsia="Arial"/>
          <w:noProof/>
          <w:lang w:val="en-NZ" w:eastAsia="en-NZ"/>
        </w:rPr>
        <w:drawing>
          <wp:anchor distT="0" distB="0" distL="114300" distR="114300" simplePos="0" relativeHeight="251823104" behindDoc="0" locked="0" layoutInCell="1" allowOverlap="1" wp14:anchorId="17BC03A3" wp14:editId="3470361C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259840" cy="839470"/>
            <wp:effectExtent l="0" t="0" r="0" b="0"/>
            <wp:wrapNone/>
            <wp:docPr id="50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B39">
        <w:rPr>
          <w:rFonts w:eastAsia="Arial"/>
        </w:rPr>
        <w:t xml:space="preserve">It is not </w:t>
      </w:r>
      <w:r w:rsidR="00860F96">
        <w:rPr>
          <w:rFonts w:eastAsia="Arial"/>
        </w:rPr>
        <w:t xml:space="preserve">always </w:t>
      </w:r>
      <w:r w:rsidR="002D7B39">
        <w:rPr>
          <w:rFonts w:eastAsia="Arial"/>
        </w:rPr>
        <w:t xml:space="preserve">possible to know when </w:t>
      </w:r>
      <w:r w:rsidR="00AB7B50">
        <w:rPr>
          <w:rFonts w:eastAsia="Arial"/>
        </w:rPr>
        <w:t>flooding</w:t>
      </w:r>
      <w:r w:rsidR="002D7B39">
        <w:rPr>
          <w:rFonts w:eastAsia="Arial"/>
        </w:rPr>
        <w:t xml:space="preserve"> might happen.</w:t>
      </w:r>
    </w:p>
    <w:p w14:paraId="592DF169" w14:textId="77777777" w:rsidR="007348FA" w:rsidRDefault="007348FA" w:rsidP="007348FA">
      <w:pPr>
        <w:rPr>
          <w:rFonts w:eastAsia="Arial"/>
        </w:rPr>
      </w:pPr>
    </w:p>
    <w:p w14:paraId="72EB411F" w14:textId="77777777" w:rsidR="007348FA" w:rsidRDefault="007348FA" w:rsidP="007348FA">
      <w:pPr>
        <w:rPr>
          <w:rFonts w:eastAsia="Arial"/>
        </w:rPr>
      </w:pPr>
    </w:p>
    <w:p w14:paraId="7393F0C5" w14:textId="77777777" w:rsidR="007348FA" w:rsidRDefault="007348FA">
      <w:pPr>
        <w:spacing w:line="240" w:lineRule="auto"/>
        <w:ind w:left="0"/>
        <w:rPr>
          <w:rFonts w:eastAsia="Arial"/>
        </w:rPr>
      </w:pPr>
      <w:r>
        <w:rPr>
          <w:rFonts w:eastAsia="Arial"/>
        </w:rPr>
        <w:br w:type="page"/>
      </w:r>
    </w:p>
    <w:p w14:paraId="434A6519" w14:textId="462E26D1" w:rsidR="002D7B39" w:rsidRPr="00982142" w:rsidRDefault="002D7B39" w:rsidP="007348FA">
      <w:pPr>
        <w:rPr>
          <w:rFonts w:eastAsia="Arial"/>
          <w:b/>
          <w:bCs/>
        </w:rPr>
      </w:pPr>
      <w:r>
        <w:rPr>
          <w:rFonts w:eastAsia="Arial"/>
          <w:noProof/>
          <w:lang w:val="en-NZ" w:eastAsia="en-NZ"/>
        </w:rPr>
        <w:lastRenderedPageBreak/>
        <w:drawing>
          <wp:anchor distT="0" distB="0" distL="114300" distR="114300" simplePos="0" relativeHeight="251824128" behindDoc="0" locked="0" layoutInCell="1" allowOverlap="1" wp14:anchorId="27BDB889" wp14:editId="55E428A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52525" cy="1193956"/>
            <wp:effectExtent l="0" t="0" r="0" b="6350"/>
            <wp:wrapNone/>
            <wp:docPr id="51" name="Picture 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93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</w:rPr>
        <w:t xml:space="preserve">There are things we can do to: </w:t>
      </w:r>
    </w:p>
    <w:p w14:paraId="683CE29C" w14:textId="60271CEE" w:rsidR="007348FA" w:rsidRPr="007B516E" w:rsidRDefault="007348FA" w:rsidP="007348FA">
      <w:pPr>
        <w:pStyle w:val="Listtoplevel"/>
      </w:pPr>
      <w:r>
        <w:t>be ready if a flood happens</w:t>
      </w:r>
    </w:p>
    <w:p w14:paraId="45F678ED" w14:textId="578DBD90" w:rsidR="007348FA" w:rsidRPr="007B516E" w:rsidRDefault="0025125E" w:rsidP="00357DA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839488" behindDoc="0" locked="0" layoutInCell="1" allowOverlap="1" wp14:anchorId="3F755B9F" wp14:editId="4854D3A6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1292637" cy="1259205"/>
            <wp:effectExtent l="0" t="0" r="3175" b="0"/>
            <wp:wrapNone/>
            <wp:docPr id="52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637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8FA" w:rsidRPr="007B516E">
        <w:t xml:space="preserve">protect ourselves </w:t>
      </w:r>
    </w:p>
    <w:p w14:paraId="3F22FE5B" w14:textId="4ED80508" w:rsidR="007348FA" w:rsidRDefault="007348FA" w:rsidP="009C7FEC">
      <w:pPr>
        <w:pStyle w:val="Listtoplevel"/>
      </w:pPr>
      <w:r w:rsidRPr="007B516E">
        <w:t xml:space="preserve">protect our whānau </w:t>
      </w:r>
      <w:r>
        <w:t xml:space="preserve">/ </w:t>
      </w:r>
      <w:r w:rsidRPr="007B516E">
        <w:t>f</w:t>
      </w:r>
      <w:r>
        <w:t>amily.</w:t>
      </w:r>
      <w:r w:rsidRPr="007B516E">
        <w:t xml:space="preserve"> </w:t>
      </w:r>
    </w:p>
    <w:p w14:paraId="7137CA55" w14:textId="77777777" w:rsidR="00EF4A04" w:rsidRDefault="00EF4A04" w:rsidP="00D67451"/>
    <w:p w14:paraId="68E4C6A1" w14:textId="77777777" w:rsidR="00124EA8" w:rsidRDefault="00124EA8" w:rsidP="00D67451"/>
    <w:p w14:paraId="2BA4FC56" w14:textId="77777777" w:rsidR="00124EA8" w:rsidRPr="00D67451" w:rsidRDefault="00124EA8" w:rsidP="00D67451"/>
    <w:p w14:paraId="73712DA8" w14:textId="77777777" w:rsidR="0064667B" w:rsidRDefault="0064667B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37FBAC9B" w14:textId="700D863E" w:rsidR="0025125E" w:rsidRPr="00AB7B50" w:rsidRDefault="0025125E" w:rsidP="00AB7B50">
      <w:pPr>
        <w:pStyle w:val="Heading1"/>
      </w:pPr>
      <w:bookmarkStart w:id="1" w:name="_Things_your_local"/>
      <w:bookmarkEnd w:id="1"/>
      <w:r w:rsidRPr="00AB7B50">
        <w:lastRenderedPageBreak/>
        <w:t xml:space="preserve">Things </w:t>
      </w:r>
      <w:r w:rsidR="006543D1" w:rsidRPr="00AB7B50">
        <w:t xml:space="preserve">your local council </w:t>
      </w:r>
      <w:r w:rsidR="006543D1" w:rsidRPr="00AB7B50">
        <w:br/>
        <w:t xml:space="preserve">can </w:t>
      </w:r>
      <w:r w:rsidR="00A37A1F" w:rsidRPr="00AB7B50">
        <w:t xml:space="preserve">do to support you </w:t>
      </w:r>
      <w:r w:rsidR="00A37A1F" w:rsidRPr="00AB7B50">
        <w:br/>
        <w:t>getting ready for a flood</w:t>
      </w:r>
    </w:p>
    <w:p w14:paraId="545FFBF7" w14:textId="77777777" w:rsidR="006543D1" w:rsidRDefault="006543D1" w:rsidP="006543D1">
      <w:pPr>
        <w:rPr>
          <w:rFonts w:eastAsia="Times New Roman"/>
          <w:shd w:val="clear" w:color="auto" w:fill="FFFFFF"/>
          <w:lang w:eastAsia="en-GB"/>
        </w:rPr>
      </w:pPr>
    </w:p>
    <w:p w14:paraId="593420E2" w14:textId="3A0AB674" w:rsidR="0025125E" w:rsidRDefault="00C17611" w:rsidP="006543D1"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014E2F07" wp14:editId="6839A052">
                <wp:simplePos x="0" y="0"/>
                <wp:positionH relativeFrom="margin">
                  <wp:align>left</wp:align>
                </wp:positionH>
                <wp:positionV relativeFrom="paragraph">
                  <wp:posOffset>119698</wp:posOffset>
                </wp:positionV>
                <wp:extent cx="1100138" cy="1260475"/>
                <wp:effectExtent l="0" t="0" r="5080" b="0"/>
                <wp:wrapNone/>
                <wp:docPr id="469" name="Group 4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0138" cy="1260475"/>
                          <a:chOff x="0" y="0"/>
                          <a:chExt cx="958850" cy="1260475"/>
                        </a:xfrm>
                      </wpg:grpSpPr>
                      <pic:pic xmlns:pic="http://schemas.openxmlformats.org/drawingml/2006/picture">
                        <pic:nvPicPr>
                          <pic:cNvPr id="55" name="Picture 5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1260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Picture 45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187" y="142043"/>
                            <a:ext cx="585926" cy="5859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E9D784" id="Group 469" o:spid="_x0000_s1026" alt="&quot;&quot;" style="position:absolute;margin-left:0;margin-top:9.45pt;width:86.65pt;height:99.25pt;z-index:251848704;mso-position-horizontal:left;mso-position-horizontal-relative:margin;mso-width-relative:margin" coordsize="9588,126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">
                <v:shape id="Picture 55" o:spid="_x0000_s1027" type="#_x0000_t75" alt="&quot;&quot;" style="position:absolute;width:9588;height:1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">
                  <v:imagedata r:id="rId57" o:title=""/>
                </v:shape>
                <v:shape id="Picture 455" o:spid="_x0000_s1028" type="#_x0000_t75" alt="&quot;&quot;" style="position:absolute;left:2041;top:1420;width:5860;height:5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">
                  <v:imagedata r:id="rId58" o:title=""/>
                </v:shape>
                <w10:wrap anchorx="margin"/>
              </v:group>
            </w:pict>
          </mc:Fallback>
        </mc:AlternateContent>
      </w:r>
    </w:p>
    <w:p w14:paraId="503C8615" w14:textId="05B6348D" w:rsidR="0025125E" w:rsidRDefault="0025125E" w:rsidP="006543D1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 xml:space="preserve">It is a good idea to find out what the </w:t>
      </w:r>
      <w:r w:rsidRPr="009334B2">
        <w:rPr>
          <w:rFonts w:eastAsia="Times New Roman"/>
          <w:b/>
          <w:bCs/>
          <w:shd w:val="clear" w:color="auto" w:fill="FFFFFF"/>
          <w:lang w:eastAsia="en-GB"/>
        </w:rPr>
        <w:t>flood risk</w:t>
      </w:r>
      <w:r>
        <w:rPr>
          <w:rFonts w:eastAsia="Times New Roman"/>
          <w:shd w:val="clear" w:color="auto" w:fill="FFFFFF"/>
          <w:lang w:eastAsia="en-GB"/>
        </w:rPr>
        <w:t xml:space="preserve"> is like where you live.</w:t>
      </w:r>
    </w:p>
    <w:p w14:paraId="113D29BA" w14:textId="77777777" w:rsidR="000E5A26" w:rsidRDefault="000E5A26" w:rsidP="000E5A26"/>
    <w:p w14:paraId="457DDAD1" w14:textId="166EC8D5" w:rsidR="000E5A26" w:rsidRDefault="000E5A26" w:rsidP="000E5A26">
      <w:r>
        <w:rPr>
          <w:noProof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331B4E46" wp14:editId="6FB1BF54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1793875" cy="1021715"/>
                <wp:effectExtent l="0" t="0" r="0" b="6985"/>
                <wp:wrapNone/>
                <wp:docPr id="1681451364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875" cy="1021715"/>
                          <a:chOff x="0" y="0"/>
                          <a:chExt cx="1793875" cy="1021715"/>
                        </a:xfrm>
                      </wpg:grpSpPr>
                      <pic:pic xmlns:pic="http://schemas.openxmlformats.org/drawingml/2006/picture">
                        <pic:nvPicPr>
                          <pic:cNvPr id="761115688" name="Picture 46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532075" name="Picture 46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4080" y="12192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8CAEAE" id="Group 13" o:spid="_x0000_s1026" alt="&quot;&quot;" style="position:absolute;margin-left:0;margin-top:19.6pt;width:141.25pt;height:80.45pt;z-index:251854848" coordsize="17938,10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">
                <v:shape id="Picture 467" o:spid="_x0000_s1027" type="#_x0000_t75" alt="&quot;&quot;" style="position:absolute;width:8997;height: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">
                  <v:imagedata r:id="rId60" o:title=""/>
                </v:shape>
                <v:shape id="Picture 468" o:spid="_x0000_s1028" type="#_x0000_t75" alt="&quot;&quot;" style="position:absolute;left:8940;top:1219;width:8998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">
                  <v:imagedata r:id="rId61" o:title=""/>
                </v:shape>
              </v:group>
            </w:pict>
          </mc:Fallback>
        </mc:AlternateContent>
      </w:r>
    </w:p>
    <w:p w14:paraId="28A385C2" w14:textId="40CC74A1" w:rsidR="000E5A26" w:rsidRPr="009E09D6" w:rsidRDefault="000E5A26" w:rsidP="000E5A26">
      <w:pPr>
        <w:rPr>
          <w:rFonts w:eastAsia="Times New Roman"/>
          <w:shd w:val="clear" w:color="auto" w:fill="FFFFFF"/>
          <w:lang w:eastAsia="en-GB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69ECF88E" wp14:editId="05C84954">
                <wp:simplePos x="0" y="0"/>
                <wp:positionH relativeFrom="margin">
                  <wp:align>right</wp:align>
                </wp:positionH>
                <wp:positionV relativeFrom="paragraph">
                  <wp:posOffset>-139700</wp:posOffset>
                </wp:positionV>
                <wp:extent cx="3600000" cy="870012"/>
                <wp:effectExtent l="0" t="0" r="635" b="6350"/>
                <wp:wrapNone/>
                <wp:docPr id="1428358332" name="Rectangle 14283583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7001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789A6" id="Rectangle 1428358332" o:spid="_x0000_s1026" alt="&quot;&quot;" style="position:absolute;margin-left:232.25pt;margin-top:-11pt;width:283.45pt;height:68.5pt;z-index:-251464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  <w:r w:rsidRPr="009334B2">
        <w:t xml:space="preserve">The </w:t>
      </w:r>
      <w:r w:rsidRPr="009334B2">
        <w:rPr>
          <w:b/>
          <w:bCs/>
        </w:rPr>
        <w:t>flood risk</w:t>
      </w:r>
      <w:r w:rsidRPr="009334B2">
        <w:t xml:space="preserve"> will tell you how </w:t>
      </w:r>
      <w:r>
        <w:br/>
      </w:r>
      <w:r w:rsidRPr="009334B2">
        <w:t xml:space="preserve">likely it is a flood will happen. </w:t>
      </w:r>
    </w:p>
    <w:p w14:paraId="244F30A8" w14:textId="77777777" w:rsidR="000E5A26" w:rsidRDefault="000E5A26" w:rsidP="000E5A26">
      <w:pPr>
        <w:rPr>
          <w:rFonts w:eastAsia="Times New Roman"/>
          <w:shd w:val="clear" w:color="auto" w:fill="FFFFFF"/>
          <w:lang w:eastAsia="en-GB"/>
        </w:rPr>
      </w:pPr>
    </w:p>
    <w:p w14:paraId="0D0A53F5" w14:textId="0FA854D3" w:rsidR="000E5A26" w:rsidRDefault="00BF1ACD" w:rsidP="000E5A26">
      <w:pPr>
        <w:rPr>
          <w:rFonts w:eastAsia="Times New Roman"/>
          <w:shd w:val="clear" w:color="auto" w:fill="FFFFFF"/>
          <w:lang w:eastAsia="en-GB"/>
        </w:rPr>
      </w:pPr>
      <w:r w:rsidRPr="00BF1ACD">
        <w:rPr>
          <w:rFonts w:eastAsia="Times New Roman"/>
          <w:noProof/>
          <w:shd w:val="clear" w:color="auto" w:fill="FFFFFF"/>
          <w:lang w:eastAsia="en-GB"/>
        </w:rPr>
        <w:drawing>
          <wp:anchor distT="0" distB="0" distL="114300" distR="114300" simplePos="0" relativeHeight="252095488" behindDoc="0" locked="0" layoutInCell="1" allowOverlap="1" wp14:anchorId="78043361" wp14:editId="00955965">
            <wp:simplePos x="0" y="0"/>
            <wp:positionH relativeFrom="margin">
              <wp:align>left</wp:align>
            </wp:positionH>
            <wp:positionV relativeFrom="paragraph">
              <wp:posOffset>274824</wp:posOffset>
            </wp:positionV>
            <wp:extent cx="1802664" cy="1341912"/>
            <wp:effectExtent l="0" t="0" r="7620" b="0"/>
            <wp:wrapNone/>
            <wp:docPr id="387738765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38765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55" cy="134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396F3" w14:textId="42855205" w:rsidR="000E5A26" w:rsidRDefault="000E5A26" w:rsidP="000E5A26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You can find out what the flood risk is for where you live by asking your local council for information.</w:t>
      </w:r>
    </w:p>
    <w:p w14:paraId="1C02C3EB" w14:textId="77777777" w:rsidR="000E5A26" w:rsidRDefault="000E5A26" w:rsidP="000E5A26">
      <w:pPr>
        <w:rPr>
          <w:rFonts w:eastAsia="Times New Roman"/>
          <w:shd w:val="clear" w:color="auto" w:fill="FFFFFF"/>
          <w:lang w:eastAsia="en-GB"/>
        </w:rPr>
      </w:pPr>
    </w:p>
    <w:p w14:paraId="3122C778" w14:textId="77777777" w:rsidR="000E5A26" w:rsidRDefault="000E5A26" w:rsidP="000E5A26">
      <w:pPr>
        <w:rPr>
          <w:rFonts w:eastAsia="Times New Roman"/>
          <w:shd w:val="clear" w:color="auto" w:fill="FFFFFF"/>
          <w:lang w:val="en-NZ" w:eastAsia="en-GB"/>
        </w:rPr>
      </w:pPr>
    </w:p>
    <w:p w14:paraId="0E26DF9B" w14:textId="77777777" w:rsidR="006543D1" w:rsidRDefault="006543D1">
      <w:pPr>
        <w:spacing w:line="240" w:lineRule="auto"/>
        <w:ind w:left="0"/>
        <w:rPr>
          <w:rFonts w:eastAsia="Times New Roman"/>
          <w:shd w:val="clear" w:color="auto" w:fill="FFFFFF"/>
          <w:lang w:val="en-NZ" w:eastAsia="en-GB"/>
        </w:rPr>
      </w:pPr>
      <w:r>
        <w:rPr>
          <w:rFonts w:eastAsia="Times New Roman"/>
          <w:shd w:val="clear" w:color="auto" w:fill="FFFFFF"/>
          <w:lang w:val="en-NZ" w:eastAsia="en-GB"/>
        </w:rPr>
        <w:br w:type="page"/>
      </w:r>
    </w:p>
    <w:p w14:paraId="1E4B09CF" w14:textId="67FDC978" w:rsidR="000E5A26" w:rsidRDefault="000E5A26" w:rsidP="000E5A26">
      <w:pPr>
        <w:rPr>
          <w:rFonts w:eastAsia="Times New Roman"/>
          <w:shd w:val="clear" w:color="auto" w:fill="FFFFFF"/>
          <w:lang w:val="en-NZ" w:eastAsia="en-GB"/>
        </w:rPr>
      </w:pPr>
      <w:r w:rsidRPr="005E1CA9">
        <w:rPr>
          <w:rFonts w:eastAsia="Times New Roman"/>
          <w:shd w:val="clear" w:color="auto" w:fill="FFFFFF"/>
          <w:lang w:val="en-NZ" w:eastAsia="en-GB"/>
        </w:rPr>
        <w:lastRenderedPageBreak/>
        <w:t>Ho</w:t>
      </w:r>
      <w:r>
        <w:rPr>
          <w:rFonts w:eastAsia="Times New Roman"/>
          <w:shd w:val="clear" w:color="auto" w:fill="FFFFFF"/>
          <w:lang w:val="en-NZ" w:eastAsia="en-GB"/>
        </w:rPr>
        <w:t>uses</w:t>
      </w:r>
      <w:r w:rsidRPr="005E1CA9">
        <w:rPr>
          <w:rFonts w:eastAsia="Times New Roman"/>
          <w:shd w:val="clear" w:color="auto" w:fill="FFFFFF"/>
          <w:lang w:val="en-NZ" w:eastAsia="en-GB"/>
        </w:rPr>
        <w:t xml:space="preserve"> </w:t>
      </w:r>
      <w:r>
        <w:rPr>
          <w:rFonts w:eastAsia="Times New Roman"/>
          <w:shd w:val="clear" w:color="auto" w:fill="FFFFFF"/>
          <w:lang w:val="en-NZ" w:eastAsia="en-GB"/>
        </w:rPr>
        <w:t xml:space="preserve">that tend to be more at </w:t>
      </w:r>
      <w:r w:rsidRPr="005E1CA9">
        <w:rPr>
          <w:rFonts w:eastAsia="Times New Roman"/>
          <w:shd w:val="clear" w:color="auto" w:fill="FFFFFF"/>
          <w:lang w:val="en-NZ" w:eastAsia="en-GB"/>
        </w:rPr>
        <w:t xml:space="preserve">risk </w:t>
      </w:r>
      <w:r>
        <w:rPr>
          <w:rFonts w:eastAsia="Times New Roman"/>
          <w:shd w:val="clear" w:color="auto" w:fill="FFFFFF"/>
          <w:lang w:val="en-NZ" w:eastAsia="en-GB"/>
        </w:rPr>
        <w:t xml:space="preserve">from </w:t>
      </w:r>
      <w:r w:rsidRPr="005E1CA9">
        <w:rPr>
          <w:rFonts w:eastAsia="Times New Roman"/>
          <w:shd w:val="clear" w:color="auto" w:fill="FFFFFF"/>
          <w:lang w:val="en-NZ" w:eastAsia="en-GB"/>
        </w:rPr>
        <w:t xml:space="preserve">floods </w:t>
      </w:r>
      <w:r>
        <w:rPr>
          <w:rFonts w:eastAsia="Times New Roman"/>
          <w:shd w:val="clear" w:color="auto" w:fill="FFFFFF"/>
          <w:lang w:val="en-NZ" w:eastAsia="en-GB"/>
        </w:rPr>
        <w:t>are usually built:</w:t>
      </w:r>
    </w:p>
    <w:p w14:paraId="5C830C0B" w14:textId="29F9A348" w:rsidR="000E5A26" w:rsidRDefault="000E5A26" w:rsidP="000E5A26">
      <w:pPr>
        <w:pStyle w:val="Listtoplevel"/>
        <w:rPr>
          <w:shd w:val="clear" w:color="auto" w:fill="FFFFFF"/>
          <w:lang w:eastAsia="en-GB"/>
        </w:rPr>
      </w:pPr>
      <w:r>
        <w:rPr>
          <w:lang w:val="en-NZ" w:eastAsia="en-NZ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16A92B49" wp14:editId="1105F2FA">
                <wp:simplePos x="0" y="0"/>
                <wp:positionH relativeFrom="margin">
                  <wp:align>left</wp:align>
                </wp:positionH>
                <wp:positionV relativeFrom="paragraph">
                  <wp:posOffset>292100</wp:posOffset>
                </wp:positionV>
                <wp:extent cx="1375410" cy="1108075"/>
                <wp:effectExtent l="0" t="0" r="0" b="0"/>
                <wp:wrapNone/>
                <wp:docPr id="476" name="Group 4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5410" cy="1108075"/>
                          <a:chOff x="0" y="0"/>
                          <a:chExt cx="1375410" cy="1108075"/>
                        </a:xfrm>
                      </wpg:grpSpPr>
                      <pic:pic xmlns:pic="http://schemas.openxmlformats.org/drawingml/2006/picture">
                        <pic:nvPicPr>
                          <pic:cNvPr id="474" name="Picture 4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4" t="61229" r="69466" b="1712"/>
                          <a:stretch/>
                        </pic:blipFill>
                        <pic:spPr bwMode="auto">
                          <a:xfrm>
                            <a:off x="0" y="0"/>
                            <a:ext cx="1375410" cy="1108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" name="Picture 47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81" t="6812" r="65769" b="65326"/>
                          <a:stretch/>
                        </pic:blipFill>
                        <pic:spPr bwMode="auto">
                          <a:xfrm>
                            <a:off x="603644" y="701377"/>
                            <a:ext cx="355107" cy="40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0D6329" id="Group 476" o:spid="_x0000_s1026" alt="&quot;&quot;" style="position:absolute;margin-left:0;margin-top:23pt;width:108.3pt;height:87.25pt;z-index:251857920;mso-position-horizontal:left;mso-position-horizontal-relative:margin" coordsize="13754,11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">
                <v:shape id="Picture 474" o:spid="_x0000_s1027" type="#_x0000_t75" alt="&quot;&quot;" style="position:absolute;width:13754;height:1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">
                  <v:imagedata r:id="rId65" o:title="" croptop="40127f" cropbottom="1122f" cropleft="914f" cropright="45525f"/>
                </v:shape>
                <v:shape id="Picture 473" o:spid="_x0000_s1028" type="#_x0000_t75" alt="&quot;&quot;" style="position:absolute;left:6036;top:7013;width:3551;height:4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">
                  <v:imagedata r:id="rId66" o:title="" croptop="4464f" cropbottom="42812f" cropleft="6803f" cropright="43102f"/>
                </v:shape>
                <w10:wrap anchorx="margin"/>
              </v:group>
            </w:pict>
          </mc:Fallback>
        </mc:AlternateContent>
      </w:r>
      <w:r w:rsidRPr="00FD5641">
        <w:rPr>
          <w:shd w:val="clear" w:color="auto" w:fill="FFFFFF"/>
          <w:lang w:eastAsia="en-GB"/>
        </w:rPr>
        <w:t xml:space="preserve">in </w:t>
      </w:r>
      <w:r w:rsidR="00AB7B50">
        <w:rPr>
          <w:shd w:val="clear" w:color="auto" w:fill="FFFFFF"/>
          <w:lang w:eastAsia="en-GB"/>
        </w:rPr>
        <w:t>low-lying</w:t>
      </w:r>
      <w:r w:rsidR="00407F7F">
        <w:rPr>
          <w:shd w:val="clear" w:color="auto" w:fill="FFFFFF"/>
          <w:lang w:eastAsia="en-GB"/>
        </w:rPr>
        <w:t xml:space="preserve"> areas</w:t>
      </w:r>
    </w:p>
    <w:p w14:paraId="715860E1" w14:textId="34543BA1" w:rsidR="000E5A26" w:rsidRDefault="000E5A26" w:rsidP="000E5A26">
      <w:pPr>
        <w:pStyle w:val="Listtoplevel"/>
        <w:rPr>
          <w:shd w:val="clear" w:color="auto" w:fill="FFFFFF"/>
          <w:lang w:eastAsia="en-GB"/>
        </w:rPr>
      </w:pPr>
      <w:r w:rsidRPr="00FD5641">
        <w:rPr>
          <w:shd w:val="clear" w:color="auto" w:fill="FFFFFF"/>
          <w:lang w:eastAsia="en-GB"/>
        </w:rPr>
        <w:t>nea</w:t>
      </w:r>
      <w:r>
        <w:rPr>
          <w:shd w:val="clear" w:color="auto" w:fill="FFFFFF"/>
          <w:lang w:eastAsia="en-GB"/>
        </w:rPr>
        <w:t xml:space="preserve">r </w:t>
      </w:r>
      <w:r w:rsidR="00AB7B50">
        <w:rPr>
          <w:shd w:val="clear" w:color="auto" w:fill="FFFFFF"/>
          <w:lang w:eastAsia="en-GB"/>
        </w:rPr>
        <w:t>open and flowing</w:t>
      </w:r>
      <w:r>
        <w:rPr>
          <w:shd w:val="clear" w:color="auto" w:fill="FFFFFF"/>
          <w:lang w:eastAsia="en-GB"/>
        </w:rPr>
        <w:t xml:space="preserve"> </w:t>
      </w:r>
      <w:r w:rsidRPr="00FD5641">
        <w:rPr>
          <w:shd w:val="clear" w:color="auto" w:fill="FFFFFF"/>
          <w:lang w:eastAsia="en-GB"/>
        </w:rPr>
        <w:t>water</w:t>
      </w:r>
      <w:r>
        <w:rPr>
          <w:shd w:val="clear" w:color="auto" w:fill="FFFFFF"/>
          <w:lang w:eastAsia="en-GB"/>
        </w:rPr>
        <w:t xml:space="preserve"> such as:</w:t>
      </w:r>
    </w:p>
    <w:p w14:paraId="46B3B470" w14:textId="10113907" w:rsidR="000E5A26" w:rsidRDefault="000E5A26" w:rsidP="001367FF">
      <w:pPr>
        <w:pStyle w:val="Listsecondlevel"/>
        <w:ind w:left="4536"/>
        <w:rPr>
          <w:shd w:val="clear" w:color="auto" w:fill="FFFFFF"/>
          <w:lang w:eastAsia="en-GB"/>
        </w:rPr>
      </w:pPr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3B1F7034" wp14:editId="2C47253B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1784412" cy="957562"/>
                <wp:effectExtent l="0" t="0" r="6350" b="0"/>
                <wp:wrapNone/>
                <wp:docPr id="478" name="Group 4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412" cy="957562"/>
                          <a:chOff x="0" y="0"/>
                          <a:chExt cx="2547620" cy="1401445"/>
                        </a:xfrm>
                      </wpg:grpSpPr>
                      <pic:pic xmlns:pic="http://schemas.openxmlformats.org/drawingml/2006/picture">
                        <pic:nvPicPr>
                          <pic:cNvPr id="475" name="Picture 47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04" t="41566" r="31516" b="19804"/>
                          <a:stretch/>
                        </pic:blipFill>
                        <pic:spPr bwMode="auto">
                          <a:xfrm>
                            <a:off x="0" y="0"/>
                            <a:ext cx="254762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47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81" t="6812" r="65769" b="65326"/>
                          <a:stretch/>
                        </pic:blipFill>
                        <pic:spPr bwMode="auto">
                          <a:xfrm>
                            <a:off x="213064" y="674703"/>
                            <a:ext cx="635000" cy="725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A6F11" id="Group 478" o:spid="_x0000_s1026" alt="&quot;&quot;" style="position:absolute;margin-left:0;margin-top:26.05pt;width:140.5pt;height:75.4pt;z-index:251858944;mso-position-horizontal:left;mso-position-horizontal-relative:margin;mso-width-relative:margin;mso-height-relative:margin" coordsize="25476,14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">
                <v:shape id="Picture 475" o:spid="_x0000_s1027" type="#_x0000_t75" alt="&quot;&quot;" style="position:absolute;width:25476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">
                  <v:imagedata r:id="rId69" o:title="" croptop="27241f" cropbottom="12979f" cropleft="15731f" cropright="20654f"/>
                </v:shape>
                <v:shape id="Picture 477" o:spid="_x0000_s1028" type="#_x0000_t75" alt="&quot;&quot;" style="position:absolute;left:2130;top:6747;width:6350;height:7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">
                  <v:imagedata r:id="rId70" o:title="" croptop="4464f" cropbottom="42812f" cropleft="6803f" cropright="43102f"/>
                </v:shape>
                <w10:wrap anchorx="margin"/>
              </v:group>
            </w:pict>
          </mc:Fallback>
        </mc:AlternateContent>
      </w:r>
      <w:r>
        <w:rPr>
          <w:shd w:val="clear" w:color="auto" w:fill="FFFFFF"/>
          <w:lang w:eastAsia="en-GB"/>
        </w:rPr>
        <w:t>rivers</w:t>
      </w:r>
      <w:r w:rsidR="00AB7B50">
        <w:rPr>
          <w:shd w:val="clear" w:color="auto" w:fill="FFFFFF"/>
          <w:lang w:eastAsia="en-GB"/>
        </w:rPr>
        <w:t xml:space="preserve"> / streams</w:t>
      </w:r>
    </w:p>
    <w:p w14:paraId="58A7BB4A" w14:textId="77777777" w:rsidR="000E5A26" w:rsidRDefault="000E5A26" w:rsidP="001367FF">
      <w:pPr>
        <w:pStyle w:val="Listsecondlevel"/>
        <w:ind w:left="4536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lakes</w:t>
      </w:r>
    </w:p>
    <w:p w14:paraId="7594D560" w14:textId="77777777" w:rsidR="000E5A26" w:rsidRPr="009E09D6" w:rsidRDefault="000E5A26" w:rsidP="001367FF">
      <w:pPr>
        <w:pStyle w:val="Listsecondlevel"/>
        <w:ind w:left="4536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the sea.</w:t>
      </w:r>
    </w:p>
    <w:p w14:paraId="7E658B7A" w14:textId="218333F1" w:rsidR="006543D1" w:rsidRDefault="006543D1" w:rsidP="005F2C4C">
      <w:pPr>
        <w:rPr>
          <w:rFonts w:eastAsia="Times New Roman"/>
          <w:shd w:val="clear" w:color="auto" w:fill="FFFFFF"/>
          <w:lang w:eastAsia="en-GB"/>
        </w:rPr>
      </w:pPr>
    </w:p>
    <w:p w14:paraId="06A958DC" w14:textId="354B1087" w:rsidR="006543D1" w:rsidRDefault="006543D1" w:rsidP="005F2C4C">
      <w:pPr>
        <w:rPr>
          <w:rFonts w:eastAsia="Times New Roman"/>
          <w:shd w:val="clear" w:color="auto" w:fill="FFFFFF"/>
          <w:lang w:eastAsia="en-GB"/>
        </w:rPr>
      </w:pPr>
    </w:p>
    <w:p w14:paraId="0AD4A8A2" w14:textId="4F1B0CD8" w:rsidR="005F2C4C" w:rsidRDefault="00BF1ACD" w:rsidP="005F2C4C">
      <w:pPr>
        <w:rPr>
          <w:rFonts w:eastAsia="Times New Roman"/>
          <w:shd w:val="clear" w:color="auto" w:fill="FFFFFF"/>
          <w:lang w:eastAsia="en-GB"/>
        </w:rPr>
      </w:pPr>
      <w:r w:rsidRPr="00BF1ACD">
        <w:rPr>
          <w:rFonts w:eastAsia="Times New Roman"/>
          <w:noProof/>
          <w:shd w:val="clear" w:color="auto" w:fill="FFFFFF"/>
          <w:lang w:eastAsia="en-GB"/>
        </w:rPr>
        <w:drawing>
          <wp:anchor distT="0" distB="0" distL="114300" distR="114300" simplePos="0" relativeHeight="252097536" behindDoc="0" locked="0" layoutInCell="1" allowOverlap="1" wp14:anchorId="5BC88C10" wp14:editId="342E2AD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802664" cy="1341912"/>
            <wp:effectExtent l="0" t="0" r="7620" b="0"/>
            <wp:wrapNone/>
            <wp:docPr id="12930911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9113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55" cy="134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C4C">
        <w:rPr>
          <w:rFonts w:eastAsia="Times New Roman"/>
          <w:shd w:val="clear" w:color="auto" w:fill="FFFFFF"/>
          <w:lang w:eastAsia="en-GB"/>
        </w:rPr>
        <w:t xml:space="preserve">If your house is in an area at risk from floods your local council should tell you about how to </w:t>
      </w:r>
      <w:r w:rsidR="005F2C4C" w:rsidRPr="00F86FC4">
        <w:rPr>
          <w:rFonts w:eastAsia="Times New Roman"/>
          <w:b/>
          <w:bCs/>
          <w:shd w:val="clear" w:color="auto" w:fill="FFFFFF"/>
          <w:lang w:eastAsia="en-GB"/>
        </w:rPr>
        <w:t>evacuate</w:t>
      </w:r>
      <w:r w:rsidR="005F2C4C">
        <w:rPr>
          <w:rFonts w:eastAsia="Times New Roman"/>
          <w:shd w:val="clear" w:color="auto" w:fill="FFFFFF"/>
          <w:lang w:eastAsia="en-GB"/>
        </w:rPr>
        <w:t xml:space="preserve"> if you need to. </w:t>
      </w:r>
    </w:p>
    <w:p w14:paraId="1B55FC09" w14:textId="300F04AC" w:rsidR="005F2C4C" w:rsidRDefault="00C17611" w:rsidP="005F2C4C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6184B9D3" wp14:editId="0E7D13D7">
                <wp:simplePos x="0" y="0"/>
                <wp:positionH relativeFrom="margin">
                  <wp:align>left</wp:align>
                </wp:positionH>
                <wp:positionV relativeFrom="paragraph">
                  <wp:posOffset>253365</wp:posOffset>
                </wp:positionV>
                <wp:extent cx="1677571" cy="1633818"/>
                <wp:effectExtent l="0" t="0" r="0" b="5080"/>
                <wp:wrapNone/>
                <wp:docPr id="1728897816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571" cy="1633818"/>
                          <a:chOff x="0" y="0"/>
                          <a:chExt cx="1677571" cy="1633818"/>
                        </a:xfrm>
                      </wpg:grpSpPr>
                      <pic:pic xmlns:pic="http://schemas.openxmlformats.org/drawingml/2006/picture">
                        <pic:nvPicPr>
                          <pic:cNvPr id="407165337" name="Graphic 48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206009">
                            <a:off x="567160" y="617317"/>
                            <a:ext cx="443865" cy="4438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99197703" name="Group 2099197703"/>
                        <wpg:cNvGrpSpPr/>
                        <wpg:grpSpPr>
                          <a:xfrm>
                            <a:off x="0" y="0"/>
                            <a:ext cx="1677571" cy="1633818"/>
                            <a:chOff x="0" y="0"/>
                            <a:chExt cx="1677571" cy="1633818"/>
                          </a:xfrm>
                        </wpg:grpSpPr>
                        <pic:pic xmlns:pic="http://schemas.openxmlformats.org/drawingml/2006/picture">
                          <pic:nvPicPr>
                            <pic:cNvPr id="30322964" name="Picture 30322964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4611"/>
                            <a:stretch/>
                          </pic:blipFill>
                          <pic:spPr bwMode="auto">
                            <a:xfrm>
                              <a:off x="0" y="26633"/>
                              <a:ext cx="487680" cy="1607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4900723" name="Picture 85490072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85421" y="0"/>
                              <a:ext cx="692150" cy="692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30783111" name="Graphic 43078311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7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8206009">
                              <a:off x="765765" y="784681"/>
                              <a:ext cx="443865" cy="4902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7B7E81" id="Group 14" o:spid="_x0000_s1026" alt="&quot;&quot;" style="position:absolute;margin-left:0;margin-top:19.95pt;width:132.1pt;height:128.65pt;z-index:251864064;mso-position-horizontal:left;mso-position-horizontal-relative:margin" coordsize="16775,16338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">
                <v:shape id="Graphic 482" o:spid="_x0000_s1027" type="#_x0000_t75" alt="&quot;&quot;" style="position:absolute;left:5671;top:6173;width:4439;height:4438;rotation:89631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">
                  <v:imagedata r:id="rId75" o:title=""/>
                </v:shape>
                <v:group id="Group 2099197703" o:spid="_x0000_s1028" style="position:absolute;width:16775;height:16338" coordsize="16775,16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">
                  <v:shape id="Picture 30322964" o:spid="_x0000_s1029" type="#_x0000_t75" alt="&quot;&quot;" style="position:absolute;top:266;width:4876;height:1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">
                    <v:imagedata r:id="rId76" o:title="" cropright="29236f"/>
                  </v:shape>
                  <v:shape id="Picture 854900723" o:spid="_x0000_s1030" type="#_x0000_t75" alt="&quot;&quot;" style="position:absolute;left:9854;width:6921;height: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">
                    <v:imagedata r:id="rId77" o:title=""/>
                  </v:shape>
                  <v:shape id="Graphic 430783111" o:spid="_x0000_s1031" type="#_x0000_t75" alt="&quot;&quot;" style="position:absolute;left:7657;top:7846;width:4439;height:4903;rotation:89631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">
                    <v:imagedata r:id="rId75" o:title=""/>
                  </v:shape>
                </v:group>
                <w10:wrap anchorx="margin"/>
              </v:group>
            </w:pict>
          </mc:Fallback>
        </mc:AlternateContent>
      </w:r>
    </w:p>
    <w:p w14:paraId="4CB2AD0D" w14:textId="77777777" w:rsidR="005F2C4C" w:rsidRDefault="005F2C4C" w:rsidP="005F2C4C">
      <w:pPr>
        <w:rPr>
          <w:rFonts w:eastAsia="Times New Roman"/>
          <w:shd w:val="clear" w:color="auto" w:fill="FFFFFF"/>
          <w:lang w:eastAsia="en-GB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6E1F37D2" wp14:editId="406C1C0E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3600000" cy="834501"/>
                <wp:effectExtent l="0" t="0" r="635" b="3810"/>
                <wp:wrapNone/>
                <wp:docPr id="62" name="Rectangle 6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83450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D4EF8" id="Rectangle 62" o:spid="_x0000_s1026" alt="&quot;&quot;" style="position:absolute;margin-left:232.25pt;margin-top:19.15pt;width:283.45pt;height:65.7pt;z-index:-251455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7DA5A602" w14:textId="77777777" w:rsidR="005F2C4C" w:rsidRPr="00E61710" w:rsidRDefault="005F2C4C" w:rsidP="005F2C4C">
      <w:r w:rsidRPr="00E61710">
        <w:rPr>
          <w:b/>
          <w:bCs/>
        </w:rPr>
        <w:t>Evacuate</w:t>
      </w:r>
      <w:r w:rsidRPr="00E61710">
        <w:t xml:space="preserve"> means to get to a safe place away from danger.</w:t>
      </w:r>
    </w:p>
    <w:p w14:paraId="56DE9635" w14:textId="77777777" w:rsidR="005F2C4C" w:rsidRDefault="005F2C4C" w:rsidP="005F2C4C">
      <w:pPr>
        <w:rPr>
          <w:rFonts w:eastAsia="Times New Roman"/>
          <w:shd w:val="clear" w:color="auto" w:fill="FFFFFF"/>
          <w:lang w:eastAsia="en-GB"/>
        </w:rPr>
      </w:pPr>
    </w:p>
    <w:p w14:paraId="34355648" w14:textId="77777777" w:rsidR="005F2C4C" w:rsidRDefault="005F2C4C" w:rsidP="005F2C4C">
      <w:pPr>
        <w:rPr>
          <w:rFonts w:eastAsia="Times New Roman"/>
          <w:shd w:val="clear" w:color="auto" w:fill="FFFFFF"/>
          <w:lang w:eastAsia="en-GB"/>
        </w:rPr>
      </w:pPr>
    </w:p>
    <w:p w14:paraId="7D3BD8A0" w14:textId="77777777" w:rsidR="005F2C4C" w:rsidRDefault="005F2C4C" w:rsidP="005F2C4C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noProof/>
          <w:lang w:val="en-NZ" w:eastAsia="en-NZ"/>
        </w:rPr>
        <w:lastRenderedPageBreak/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1A3B13BD" wp14:editId="09049624">
                <wp:simplePos x="0" y="0"/>
                <wp:positionH relativeFrom="margin">
                  <wp:align>left</wp:align>
                </wp:positionH>
                <wp:positionV relativeFrom="paragraph">
                  <wp:posOffset>419685</wp:posOffset>
                </wp:positionV>
                <wp:extent cx="1428750" cy="1016000"/>
                <wp:effectExtent l="0" t="0" r="0" b="0"/>
                <wp:wrapNone/>
                <wp:docPr id="490" name="Group 4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016000"/>
                          <a:chOff x="0" y="0"/>
                          <a:chExt cx="1571008" cy="1248589"/>
                        </a:xfrm>
                      </wpg:grpSpPr>
                      <pic:pic xmlns:pic="http://schemas.openxmlformats.org/drawingml/2006/picture">
                        <pic:nvPicPr>
                          <pic:cNvPr id="488" name="Picture 48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883" y="328474"/>
                            <a:ext cx="1127125" cy="920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5DB39" id="Group 490" o:spid="_x0000_s1026" alt="&quot;&quot;" style="position:absolute;margin-left:0;margin-top:33.05pt;width:112.5pt;height:80pt;z-index:251866112;mso-position-horizontal:left;mso-position-horizontal-relative:margin;mso-width-relative:margin;mso-height-relative:margin" coordsize="15710,124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">
                <v:shape id="Picture 488" o:spid="_x0000_s1027" type="#_x0000_t75" alt="&quot;&quot;" style="position:absolute;left:4438;top:3284;width:11272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">
                  <v:imagedata r:id="rId79" o:title=""/>
                </v:shape>
                <v:shape id="Picture 489" o:spid="_x0000_s1028" type="#_x0000_t75" alt="&quot;&quot;" style="position:absolute;width:6921;height: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">
                  <v:imagedata r:id="rId77" o:title=""/>
                </v:shape>
                <w10:wrap anchorx="margin"/>
              </v:group>
            </w:pict>
          </mc:Fallback>
        </mc:AlternateContent>
      </w:r>
      <w:r>
        <w:rPr>
          <w:rFonts w:eastAsia="Times New Roman"/>
          <w:shd w:val="clear" w:color="auto" w:fill="FFFFFF"/>
          <w:lang w:eastAsia="en-GB"/>
        </w:rPr>
        <w:t>Your local council should tell you about:</w:t>
      </w:r>
    </w:p>
    <w:p w14:paraId="1F918CD5" w14:textId="3A1D5537" w:rsidR="005F2C4C" w:rsidRPr="00EE1F74" w:rsidRDefault="005F2C4C" w:rsidP="005F2C4C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t>how they will let people know about a dangerous flood</w:t>
      </w:r>
    </w:p>
    <w:p w14:paraId="4F458985" w14:textId="125AE6B1" w:rsidR="005F2C4C" w:rsidRDefault="005F2C4C" w:rsidP="005F2C4C">
      <w:pPr>
        <w:pStyle w:val="Listtoplevel"/>
        <w:rPr>
          <w:shd w:val="clear" w:color="auto" w:fill="FFFFFF"/>
          <w:lang w:eastAsia="en-GB"/>
        </w:rPr>
      </w:pPr>
      <w:r>
        <w:rPr>
          <w:lang w:val="en-NZ" w:eastAsia="en-NZ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7596233C" wp14:editId="1000A04C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666240" cy="1361440"/>
                <wp:effectExtent l="0" t="0" r="10160" b="0"/>
                <wp:wrapNone/>
                <wp:docPr id="496" name="Group 4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240" cy="1361440"/>
                          <a:chOff x="0" y="0"/>
                          <a:chExt cx="1855020" cy="1322655"/>
                        </a:xfrm>
                      </wpg:grpSpPr>
                      <pic:pic xmlns:pic="http://schemas.openxmlformats.org/drawingml/2006/picture">
                        <pic:nvPicPr>
                          <pic:cNvPr id="487" name="Picture 48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5623" y="310718"/>
                            <a:ext cx="1029335" cy="949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Picture 49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35510"/>
                            <a:ext cx="761365" cy="1287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5" name="Text Box 49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781235" y="0"/>
                            <a:ext cx="107378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5FD0A9" w14:textId="77777777" w:rsidR="005F2C4C" w:rsidRPr="005A284F" w:rsidRDefault="005F2C4C" w:rsidP="005F2C4C">
                              <w:pPr>
                                <w:ind w:left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A284F">
                                <w:rPr>
                                  <w:sz w:val="22"/>
                                  <w:szCs w:val="22"/>
                                </w:rPr>
                                <w:t>Safe place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6233C" id="Group 496" o:spid="_x0000_s1026" alt="&quot;&quot;" style="position:absolute;left:0;text-align:left;margin-left:0;margin-top:2.95pt;width:131.2pt;height:107.2pt;z-index:251867136;mso-position-horizontal:left;mso-position-horizontal-relative:margin;mso-width-relative:margin;mso-height-relative:margin" coordsize="18550,132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">
                <v:shape id="Picture 487" o:spid="_x0000_s1027" type="#_x0000_t75" alt="&quot;&quot;" style="position:absolute;left:8256;top:3107;width:10293;height:9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">
                  <v:imagedata r:id="rId82" o:title=""/>
                </v:shape>
                <v:shape id="Picture 494" o:spid="_x0000_s1028" type="#_x0000_t75" alt="&quot;&quot;" style="position:absolute;top:355;width:7613;height:128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">
                  <v:imagedata r:id="rId8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5" o:spid="_x0000_s1029" type="#_x0000_t202" alt="&quot;&quot;" style="position:absolute;left:7812;width:1073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" fillcolor="white [3201]" strokeweight=".5pt">
                  <v:textbox>
                    <w:txbxContent>
                      <w:p w14:paraId="245FD0A9" w14:textId="77777777" w:rsidR="005F2C4C" w:rsidRPr="005A284F" w:rsidRDefault="005F2C4C" w:rsidP="005F2C4C">
                        <w:pPr>
                          <w:ind w:left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A284F">
                          <w:rPr>
                            <w:sz w:val="22"/>
                            <w:szCs w:val="22"/>
                          </w:rPr>
                          <w:t>Safe place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shd w:val="clear" w:color="auto" w:fill="FFFFFF"/>
          <w:lang w:eastAsia="en-GB"/>
        </w:rPr>
        <w:t>how they will evacuate people if a flood happens</w:t>
      </w:r>
    </w:p>
    <w:p w14:paraId="1C919E6A" w14:textId="77777777" w:rsidR="005F2C4C" w:rsidRDefault="005F2C4C" w:rsidP="005F2C4C">
      <w:pPr>
        <w:pStyle w:val="Listtoplevel"/>
        <w:rPr>
          <w:shd w:val="clear" w:color="auto" w:fill="FFFFFF"/>
          <w:lang w:eastAsia="en-GB"/>
        </w:rPr>
      </w:pPr>
      <w:r>
        <w:rPr>
          <w:shd w:val="clear" w:color="auto" w:fill="FFFFFF"/>
          <w:lang w:val="en-NZ" w:eastAsia="en-NZ"/>
        </w:rPr>
        <w:drawing>
          <wp:anchor distT="0" distB="0" distL="114300" distR="114300" simplePos="0" relativeHeight="251865088" behindDoc="0" locked="0" layoutInCell="1" allowOverlap="1" wp14:anchorId="796EA119" wp14:editId="6F6ECEE8">
            <wp:simplePos x="0" y="0"/>
            <wp:positionH relativeFrom="margin">
              <wp:align>left</wp:align>
            </wp:positionH>
            <wp:positionV relativeFrom="paragraph">
              <wp:posOffset>657860</wp:posOffset>
            </wp:positionV>
            <wp:extent cx="1429305" cy="1071979"/>
            <wp:effectExtent l="0" t="0" r="0" b="0"/>
            <wp:wrapNone/>
            <wp:docPr id="485" name="Picture 4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icture 4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05" cy="1071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hd w:val="clear" w:color="auto" w:fill="FFFFFF"/>
          <w:lang w:eastAsia="en-GB"/>
        </w:rPr>
        <w:t>what you should do with any animals you own if a flood happens.</w:t>
      </w:r>
    </w:p>
    <w:p w14:paraId="31C67618" w14:textId="77777777" w:rsidR="00A37A1F" w:rsidRDefault="00A37A1F" w:rsidP="00A37A1F">
      <w:pPr>
        <w:rPr>
          <w:rFonts w:eastAsia="Times New Roman"/>
          <w:shd w:val="clear" w:color="auto" w:fill="FFFFFF"/>
          <w:lang w:eastAsia="en-GB"/>
        </w:rPr>
      </w:pPr>
    </w:p>
    <w:p w14:paraId="021B509A" w14:textId="77777777" w:rsidR="00A37A1F" w:rsidRDefault="00A37A1F" w:rsidP="00A37A1F">
      <w:pPr>
        <w:rPr>
          <w:rFonts w:eastAsia="Times New Roman"/>
          <w:shd w:val="clear" w:color="auto" w:fill="FFFFFF"/>
          <w:lang w:eastAsia="en-GB"/>
        </w:rPr>
      </w:pPr>
    </w:p>
    <w:p w14:paraId="4947A4B2" w14:textId="77777777" w:rsidR="00AB7B50" w:rsidRDefault="00A37A1F" w:rsidP="00A37A1F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C613072" wp14:editId="433C1684">
                <wp:simplePos x="0" y="0"/>
                <wp:positionH relativeFrom="column">
                  <wp:posOffset>-115410</wp:posOffset>
                </wp:positionH>
                <wp:positionV relativeFrom="paragraph">
                  <wp:posOffset>239697</wp:posOffset>
                </wp:positionV>
                <wp:extent cx="2032876" cy="1109345"/>
                <wp:effectExtent l="0" t="0" r="0" b="0"/>
                <wp:wrapNone/>
                <wp:docPr id="255" name="Group 2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876" cy="1109345"/>
                          <a:chOff x="0" y="0"/>
                          <a:chExt cx="2032876" cy="1109345"/>
                        </a:xfrm>
                      </wpg:grpSpPr>
                      <pic:pic xmlns:pic="http://schemas.openxmlformats.org/drawingml/2006/picture">
                        <pic:nvPicPr>
                          <pic:cNvPr id="501" name="Picture 50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109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8486" y="71021"/>
                            <a:ext cx="834390" cy="629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CA8EE" id="Group 255" o:spid="_x0000_s1026" alt="&quot;&quot;" style="position:absolute;margin-left:-9.1pt;margin-top:18.85pt;width:160.05pt;height:87.35pt;z-index:251879424" coordsize="20328,11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">
                <v:shape id="Picture 501" o:spid="_x0000_s1027" type="#_x0000_t75" alt="&quot;&quot;" style="position:absolute;width:11093;height:1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">
                  <v:imagedata r:id="rId87" o:title=""/>
                </v:shape>
                <v:shape id="Picture 254" o:spid="_x0000_s1028" type="#_x0000_t75" alt="&quot;&quot;" style="position:absolute;left:11984;top:710;width:8344;height:6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">
                  <v:imagedata r:id="rId88" o:title=""/>
                </v:shape>
              </v:group>
            </w:pict>
          </mc:Fallback>
        </mc:AlternateContent>
      </w:r>
      <w:r>
        <w:rPr>
          <w:rFonts w:eastAsia="Times New Roman"/>
          <w:shd w:val="clear" w:color="auto" w:fill="FFFFFF"/>
          <w:lang w:eastAsia="en-GB"/>
        </w:rPr>
        <w:t>Your local council should also be able to</w:t>
      </w:r>
      <w:r w:rsidR="00AB7B50">
        <w:rPr>
          <w:rFonts w:eastAsia="Times New Roman"/>
          <w:shd w:val="clear" w:color="auto" w:fill="FFFFFF"/>
          <w:lang w:eastAsia="en-GB"/>
        </w:rPr>
        <w:t xml:space="preserve"> give you advice.</w:t>
      </w:r>
    </w:p>
    <w:p w14:paraId="207CCF7C" w14:textId="77777777" w:rsidR="00AB7B50" w:rsidRDefault="00AB7B50" w:rsidP="00A37A1F">
      <w:pPr>
        <w:rPr>
          <w:rFonts w:eastAsia="Times New Roman"/>
          <w:shd w:val="clear" w:color="auto" w:fill="FFFFFF"/>
          <w:lang w:eastAsia="en-GB"/>
        </w:rPr>
      </w:pPr>
    </w:p>
    <w:p w14:paraId="34B17650" w14:textId="77777777" w:rsidR="00AB7B50" w:rsidRDefault="00AB7B50" w:rsidP="00A37A1F">
      <w:pPr>
        <w:rPr>
          <w:rFonts w:eastAsia="Times New Roman"/>
          <w:shd w:val="clear" w:color="auto" w:fill="FFFFFF"/>
          <w:lang w:eastAsia="en-GB"/>
        </w:rPr>
      </w:pPr>
    </w:p>
    <w:p w14:paraId="24407A9F" w14:textId="51260C41" w:rsidR="00A37A1F" w:rsidRDefault="00AB7B50" w:rsidP="00A37A1F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This advice on how to make your home at less risk of flooding during very bad weather</w:t>
      </w:r>
      <w:r w:rsidR="00A37A1F">
        <w:rPr>
          <w:rFonts w:eastAsia="Times New Roman"/>
          <w:shd w:val="clear" w:color="auto" w:fill="FFFFFF"/>
          <w:lang w:eastAsia="en-GB"/>
        </w:rPr>
        <w:t>.</w:t>
      </w:r>
    </w:p>
    <w:p w14:paraId="47B3DA78" w14:textId="58ACE886" w:rsidR="00A37A1F" w:rsidRDefault="00A37A1F" w:rsidP="00A37A1F">
      <w:pPr>
        <w:rPr>
          <w:shd w:val="clear" w:color="auto" w:fill="FFFFFF"/>
          <w:lang w:eastAsia="en-GB"/>
        </w:rPr>
      </w:pPr>
    </w:p>
    <w:p w14:paraId="720976C7" w14:textId="77777777" w:rsidR="001E65C5" w:rsidRDefault="001E65C5">
      <w:pPr>
        <w:spacing w:line="240" w:lineRule="auto"/>
        <w:ind w:left="0"/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br w:type="page"/>
      </w:r>
    </w:p>
    <w:p w14:paraId="4A58A2B1" w14:textId="42602DDC" w:rsidR="00A37A1F" w:rsidRDefault="00A37A1F" w:rsidP="00A37A1F">
      <w:pPr>
        <w:pStyle w:val="Heading1"/>
        <w:rPr>
          <w:b w:val="0"/>
        </w:rPr>
      </w:pPr>
      <w:bookmarkStart w:id="2" w:name="_Things_you_can"/>
      <w:bookmarkEnd w:id="2"/>
      <w:r w:rsidRPr="0025125E">
        <w:lastRenderedPageBreak/>
        <w:t xml:space="preserve">Things </w:t>
      </w:r>
      <w:r>
        <w:t>you can do to get ready for a flood</w:t>
      </w:r>
    </w:p>
    <w:p w14:paraId="77888E64" w14:textId="77777777" w:rsidR="00BD34B6" w:rsidRDefault="00BD34B6" w:rsidP="001E65C5">
      <w:pPr>
        <w:rPr>
          <w:rFonts w:eastAsia="Times New Roman"/>
          <w:shd w:val="clear" w:color="auto" w:fill="FFFFFF"/>
          <w:lang w:eastAsia="en-GB"/>
        </w:rPr>
      </w:pPr>
    </w:p>
    <w:p w14:paraId="4E611D3C" w14:textId="77777777" w:rsidR="006543D1" w:rsidRDefault="006543D1" w:rsidP="000E5A26">
      <w:pPr>
        <w:rPr>
          <w:shd w:val="clear" w:color="auto" w:fill="FFFFFF"/>
          <w:lang w:eastAsia="en-GB"/>
        </w:rPr>
      </w:pPr>
    </w:p>
    <w:p w14:paraId="191A89A5" w14:textId="3602363E" w:rsidR="006543D1" w:rsidRDefault="006543D1" w:rsidP="0074714A">
      <w:pPr>
        <w:rPr>
          <w:rFonts w:eastAsia="Times New Roman"/>
          <w:shd w:val="clear" w:color="auto" w:fill="FFFFFF"/>
          <w:lang w:eastAsia="en-GB"/>
        </w:rPr>
      </w:pPr>
      <w:r>
        <w:rPr>
          <w:rFonts w:eastAsia="Arial"/>
          <w:noProof/>
          <w:lang w:val="en-NZ" w:eastAsia="en-NZ"/>
        </w:rPr>
        <w:drawing>
          <wp:anchor distT="0" distB="0" distL="114300" distR="114300" simplePos="0" relativeHeight="251871232" behindDoc="0" locked="0" layoutInCell="1" allowOverlap="1" wp14:anchorId="318CC6B6" wp14:editId="03124673">
            <wp:simplePos x="0" y="0"/>
            <wp:positionH relativeFrom="margin">
              <wp:align>left</wp:align>
            </wp:positionH>
            <wp:positionV relativeFrom="paragraph">
              <wp:posOffset>17462</wp:posOffset>
            </wp:positionV>
            <wp:extent cx="1260000" cy="984375"/>
            <wp:effectExtent l="0" t="0" r="0" b="6350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0" t="39516"/>
                    <a:stretch/>
                  </pic:blipFill>
                  <pic:spPr bwMode="auto">
                    <a:xfrm>
                      <a:off x="0" y="0"/>
                      <a:ext cx="1260000" cy="98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hd w:val="clear" w:color="auto" w:fill="FFFFFF"/>
          <w:lang w:eastAsia="en-GB"/>
        </w:rPr>
        <w:t>The best way to get ready for a flood is to make a plan.</w:t>
      </w:r>
    </w:p>
    <w:p w14:paraId="2A1F3125" w14:textId="77777777" w:rsidR="006543D1" w:rsidRDefault="006543D1" w:rsidP="0074714A">
      <w:pPr>
        <w:rPr>
          <w:rFonts w:eastAsia="Times New Roman"/>
          <w:shd w:val="clear" w:color="auto" w:fill="FFFFFF"/>
          <w:lang w:eastAsia="en-GB"/>
        </w:rPr>
      </w:pPr>
    </w:p>
    <w:p w14:paraId="09AD26BF" w14:textId="77777777" w:rsidR="006543D1" w:rsidRDefault="006543D1" w:rsidP="0074714A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872256" behindDoc="0" locked="0" layoutInCell="1" allowOverlap="1" wp14:anchorId="7C90079F" wp14:editId="6F255E26">
            <wp:simplePos x="0" y="0"/>
            <wp:positionH relativeFrom="margin">
              <wp:align>left</wp:align>
            </wp:positionH>
            <wp:positionV relativeFrom="paragraph">
              <wp:posOffset>141605</wp:posOffset>
            </wp:positionV>
            <wp:extent cx="1260000" cy="1260000"/>
            <wp:effectExtent l="0" t="0" r="0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419BE" w14:textId="77777777" w:rsidR="006543D1" w:rsidRDefault="006543D1" w:rsidP="0074714A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Having a plan will make it easier for you to know what to do if a flood happens.</w:t>
      </w:r>
    </w:p>
    <w:p w14:paraId="624C7C3E" w14:textId="77777777" w:rsidR="006543D1" w:rsidRDefault="006543D1" w:rsidP="0074714A">
      <w:pPr>
        <w:rPr>
          <w:rFonts w:eastAsia="Times New Roman"/>
          <w:shd w:val="clear" w:color="auto" w:fill="FFFFFF"/>
          <w:lang w:eastAsia="en-GB"/>
        </w:rPr>
      </w:pPr>
    </w:p>
    <w:p w14:paraId="2B4737C8" w14:textId="676BCEA8" w:rsidR="006543D1" w:rsidRDefault="0037687F" w:rsidP="0074714A">
      <w:r>
        <w:rPr>
          <w:noProof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2DE3DEAC" wp14:editId="33CFCFAD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1685925" cy="1765300"/>
                <wp:effectExtent l="0" t="0" r="9525" b="6350"/>
                <wp:wrapNone/>
                <wp:docPr id="120053857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1765300"/>
                          <a:chOff x="0" y="0"/>
                          <a:chExt cx="1695450" cy="1765300"/>
                        </a:xfrm>
                      </wpg:grpSpPr>
                      <wpg:grpSp>
                        <wpg:cNvPr id="2049047321" name="Group 204904732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260000" cy="1765300"/>
                            <a:chOff x="0" y="0"/>
                            <a:chExt cx="1358900" cy="1765300"/>
                          </a:xfrm>
                        </wpg:grpSpPr>
                        <pic:pic xmlns:pic="http://schemas.openxmlformats.org/drawingml/2006/picture">
                          <pic:nvPicPr>
                            <pic:cNvPr id="452019922" name="Picture 45201992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58900" cy="1765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0196873" name="Picture 35019687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7675" y="142875"/>
                              <a:ext cx="733425" cy="733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8797930" name="Graphic 49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275" y="1071563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419C51" id="Group 21" o:spid="_x0000_s1026" alt="&quot;&quot;" style="position:absolute;margin-left:0;margin-top:13.6pt;width:132.75pt;height:139pt;z-index:251876352;mso-position-horizontal:left;mso-position-horizontal-relative:margin;mso-width-relative:margin" coordsize="16954,17653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">
                <v:group id="Group 2049047321" o:spid="_x0000_s1027" alt="&quot;&quot;" style="position:absolute;width:12600;height:17653" coordsize="13589,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">
                  <v:shape id="Picture 452019922" o:spid="_x0000_s1028" type="#_x0000_t75" alt="&quot;&quot;" style="position:absolute;width:13589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">
                    <v:imagedata r:id="rId95" o:title=""/>
                  </v:shape>
                  <v:shape id="Picture 350196873" o:spid="_x0000_s1029" type="#_x0000_t75" alt="&quot;&quot;" style="position:absolute;left:4476;top:1428;width:7335;height: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">
                    <v:imagedata r:id="rId96" o:title=""/>
                  </v:shape>
                </v:group>
                <v:shape id="Graphic 499" o:spid="_x0000_s1030" type="#_x0000_t75" alt="&quot;&quot;" style="position:absolute;left:10572;top:10715;width:6382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">
                  <v:imagedata r:id="rId97" o:title=""/>
                </v:shape>
                <w10:wrap anchorx="margin"/>
              </v:group>
            </w:pict>
          </mc:Fallback>
        </mc:AlternateContent>
      </w:r>
    </w:p>
    <w:p w14:paraId="6633C4A7" w14:textId="4C8E8F01" w:rsidR="006543D1" w:rsidRDefault="006543D1" w:rsidP="0074714A">
      <w:r>
        <w:t xml:space="preserve">It is important to </w:t>
      </w:r>
      <w:r w:rsidRPr="00A664DD">
        <w:rPr>
          <w:b/>
          <w:bCs/>
        </w:rPr>
        <w:t>practise</w:t>
      </w:r>
      <w:r>
        <w:t xml:space="preserve"> what you will do in a flood so you can act quickly to keep yourself safe if it happens.</w:t>
      </w:r>
    </w:p>
    <w:p w14:paraId="6B0C2211" w14:textId="77777777" w:rsidR="006543D1" w:rsidRDefault="006543D1" w:rsidP="0074714A"/>
    <w:p w14:paraId="4B83D97D" w14:textId="77777777" w:rsidR="006543D1" w:rsidRDefault="006543D1" w:rsidP="0074714A">
      <w:r>
        <w:rPr>
          <w:b/>
          <w:bCs/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7AC1413B" wp14:editId="465EF078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1260000" cy="1277620"/>
                <wp:effectExtent l="0" t="0" r="0" b="0"/>
                <wp:wrapNone/>
                <wp:docPr id="466" name="Group 4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277620"/>
                          <a:chOff x="0" y="0"/>
                          <a:chExt cx="1277620" cy="1277620"/>
                        </a:xfrm>
                      </wpg:grpSpPr>
                      <pic:pic xmlns:pic="http://schemas.openxmlformats.org/drawingml/2006/picture">
                        <pic:nvPicPr>
                          <pic:cNvPr id="464" name="Picture 46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20" cy="1277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97" t="15533" r="26182" b="65697"/>
                          <a:stretch/>
                        </pic:blipFill>
                        <pic:spPr bwMode="auto">
                          <a:xfrm rot="20487776">
                            <a:off x="153510" y="299375"/>
                            <a:ext cx="341630" cy="22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F55026" id="Group 466" o:spid="_x0000_s1026" alt="&quot;&quot;" style="position:absolute;margin-left:0;margin-top:10pt;width:99.2pt;height:100.6pt;z-index:251877376;mso-position-horizontal:left;mso-position-horizontal-relative:margin;mso-width-relative:margin" coordsize="12776,12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">
                <v:shape id="Picture 464" o:spid="_x0000_s1027" type="#_x0000_t75" alt="&quot;&quot;" style="position:absolute;width:12776;height:12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">
                  <v:imagedata r:id="rId100" o:title=""/>
                </v:shape>
                <v:shape id="Picture 465" o:spid="_x0000_s1028" type="#_x0000_t75" alt="&quot;&quot;" style="position:absolute;left:1535;top:2993;width:3416;height:2248;rotation:-12148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">
                  <v:imagedata r:id="rId101" o:title="" croptop="10180f" cropbottom="43055f" cropleft="20314f" cropright="17159f"/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3EB73761" wp14:editId="0799D6BD">
                <wp:simplePos x="0" y="0"/>
                <wp:positionH relativeFrom="margin">
                  <wp:align>right</wp:align>
                </wp:positionH>
                <wp:positionV relativeFrom="paragraph">
                  <wp:posOffset>245745</wp:posOffset>
                </wp:positionV>
                <wp:extent cx="3600000" cy="1222130"/>
                <wp:effectExtent l="0" t="0" r="635" b="0"/>
                <wp:wrapNone/>
                <wp:docPr id="18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222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41D64" id="Rectangle 18" o:spid="_x0000_s1026" alt="&quot;&quot;" style="position:absolute;margin-left:232.25pt;margin-top:19.35pt;width:283.45pt;height:96.25pt;z-index:-251443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1C3B7F3B" w14:textId="77777777" w:rsidR="006543D1" w:rsidRDefault="006543D1" w:rsidP="0074714A">
      <w:r w:rsidRPr="00273ECC">
        <w:rPr>
          <w:b/>
          <w:bCs/>
        </w:rPr>
        <w:t>Practise</w:t>
      </w:r>
      <w:r>
        <w:t xml:space="preserve"> is when you do something lots of times so that you can get </w:t>
      </w:r>
      <w:r>
        <w:br/>
        <w:t xml:space="preserve">good at doing it. </w:t>
      </w:r>
    </w:p>
    <w:p w14:paraId="731C2E87" w14:textId="77777777" w:rsidR="00023D0B" w:rsidRDefault="00023D0B">
      <w:pPr>
        <w:spacing w:line="240" w:lineRule="auto"/>
        <w:ind w:left="0"/>
        <w:rPr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br w:type="page"/>
      </w:r>
    </w:p>
    <w:p w14:paraId="1B31DFCA" w14:textId="77777777" w:rsidR="00023D0B" w:rsidRDefault="00023D0B" w:rsidP="00023D0B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lastRenderedPageBreak/>
        <w:t xml:space="preserve">It is a good idea to think about what </w:t>
      </w:r>
      <w:r w:rsidRPr="009D05BC">
        <w:rPr>
          <w:rFonts w:eastAsia="Times New Roman"/>
          <w:b/>
          <w:bCs/>
          <w:shd w:val="clear" w:color="auto" w:fill="FFFFFF"/>
          <w:lang w:eastAsia="en-GB"/>
        </w:rPr>
        <w:t>supplies</w:t>
      </w:r>
      <w:r>
        <w:rPr>
          <w:rFonts w:eastAsia="Times New Roman"/>
          <w:shd w:val="clear" w:color="auto" w:fill="FFFFFF"/>
          <w:lang w:eastAsia="en-GB"/>
        </w:rPr>
        <w:t xml:space="preserve"> you might need.</w:t>
      </w:r>
    </w:p>
    <w:p w14:paraId="63630DD7" w14:textId="4D575003" w:rsidR="00023D0B" w:rsidRDefault="00023D0B" w:rsidP="00023D0B">
      <w:pPr>
        <w:rPr>
          <w:rFonts w:eastAsia="Times New Roman"/>
          <w:shd w:val="clear" w:color="auto" w:fill="FFFFFF"/>
          <w:lang w:eastAsia="en-GB"/>
        </w:rPr>
      </w:pPr>
      <w:r w:rsidRPr="00C02488">
        <w:rPr>
          <w:b/>
          <w:bCs/>
          <w:noProof/>
          <w:lang w:val="en-NZ" w:eastAsia="en-NZ"/>
        </w:rPr>
        <w:drawing>
          <wp:anchor distT="0" distB="0" distL="114300" distR="114300" simplePos="0" relativeHeight="251884544" behindDoc="0" locked="0" layoutInCell="1" allowOverlap="1" wp14:anchorId="45898AA0" wp14:editId="5F271752">
            <wp:simplePos x="0" y="0"/>
            <wp:positionH relativeFrom="margin">
              <wp:align>left</wp:align>
            </wp:positionH>
            <wp:positionV relativeFrom="paragraph">
              <wp:posOffset>13451</wp:posOffset>
            </wp:positionV>
            <wp:extent cx="1130530" cy="1130530"/>
            <wp:effectExtent l="0" t="0" r="0" b="0"/>
            <wp:wrapNone/>
            <wp:docPr id="58" name="Picture 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760" cy="113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6D98E" w14:textId="3F02111D" w:rsidR="00023D0B" w:rsidRDefault="00023D0B" w:rsidP="00023D0B">
      <w:pPr>
        <w:rPr>
          <w:rFonts w:eastAsia="Times New Roman"/>
          <w:shd w:val="clear" w:color="auto" w:fill="FFFFFF"/>
          <w:lang w:eastAsia="en-GB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414D211B" wp14:editId="5B1CDC40">
                <wp:simplePos x="0" y="0"/>
                <wp:positionH relativeFrom="margin">
                  <wp:posOffset>2131060</wp:posOffset>
                </wp:positionH>
                <wp:positionV relativeFrom="paragraph">
                  <wp:posOffset>208395</wp:posOffset>
                </wp:positionV>
                <wp:extent cx="3600000" cy="3524597"/>
                <wp:effectExtent l="0" t="0" r="635" b="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52459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EABAA" id="Rectangle 5" o:spid="_x0000_s1026" alt="&quot;&quot;" style="position:absolute;margin-left:167.8pt;margin-top:16.4pt;width:283.45pt;height:277.55pt;z-index:-25141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" fillcolor="#bdd6ee [1304]" stroked="f" strokeweight="1pt">
                <w10:wrap anchorx="margin"/>
              </v:rect>
            </w:pict>
          </mc:Fallback>
        </mc:AlternateContent>
      </w:r>
    </w:p>
    <w:p w14:paraId="19BF3790" w14:textId="39F4AE5C" w:rsidR="00023D0B" w:rsidRPr="00C02488" w:rsidRDefault="00023D0B" w:rsidP="00023D0B">
      <w:r w:rsidRPr="00C02488">
        <w:rPr>
          <w:b/>
          <w:bCs/>
        </w:rPr>
        <w:t>Supplies</w:t>
      </w:r>
      <w:r w:rsidRPr="00C02488">
        <w:t xml:space="preserve"> </w:t>
      </w:r>
      <w:r>
        <w:t>can</w:t>
      </w:r>
      <w:r w:rsidRPr="00C02488">
        <w:t xml:space="preserve"> be things like:</w:t>
      </w:r>
    </w:p>
    <w:p w14:paraId="79A8F275" w14:textId="77777777" w:rsidR="00023D0B" w:rsidRDefault="00023D0B" w:rsidP="00023D0B">
      <w:pPr>
        <w:pStyle w:val="Listtoplevel"/>
      </w:pPr>
      <w:r w:rsidRPr="00C02488">
        <w:rPr>
          <w:lang w:val="en-NZ" w:eastAsia="en-NZ"/>
        </w:rPr>
        <w:drawing>
          <wp:anchor distT="0" distB="0" distL="114300" distR="114300" simplePos="0" relativeHeight="251883520" behindDoc="0" locked="0" layoutInCell="1" allowOverlap="1" wp14:anchorId="0B5618CA" wp14:editId="290C7D13">
            <wp:simplePos x="0" y="0"/>
            <wp:positionH relativeFrom="margin">
              <wp:align>left</wp:align>
            </wp:positionH>
            <wp:positionV relativeFrom="paragraph">
              <wp:posOffset>308956</wp:posOffset>
            </wp:positionV>
            <wp:extent cx="1097280" cy="1097280"/>
            <wp:effectExtent l="0" t="0" r="7620" b="0"/>
            <wp:wrapNone/>
            <wp:docPr id="57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488">
        <w:t>a stock of bottled water for everyone in your house</w:t>
      </w:r>
    </w:p>
    <w:p w14:paraId="2F63ED49" w14:textId="1A04F4C4" w:rsidR="00023D0B" w:rsidRDefault="00023D0B" w:rsidP="00023D0B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4B2EC55D" wp14:editId="698C3381">
                <wp:simplePos x="0" y="0"/>
                <wp:positionH relativeFrom="margin">
                  <wp:align>left</wp:align>
                </wp:positionH>
                <wp:positionV relativeFrom="paragraph">
                  <wp:posOffset>270625</wp:posOffset>
                </wp:positionV>
                <wp:extent cx="1429789" cy="781397"/>
                <wp:effectExtent l="0" t="0" r="0" b="0"/>
                <wp:wrapNone/>
                <wp:docPr id="1071185797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9789" cy="781397"/>
                          <a:chOff x="0" y="0"/>
                          <a:chExt cx="1629941" cy="931545"/>
                        </a:xfrm>
                      </wpg:grpSpPr>
                      <pic:pic xmlns:pic="http://schemas.openxmlformats.org/drawingml/2006/picture">
                        <pic:nvPicPr>
                          <pic:cNvPr id="230629845" name="Picture 44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9315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58444644" name="Group 16584446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1097280" y="16625"/>
                            <a:ext cx="532661" cy="878575"/>
                            <a:chOff x="0" y="0"/>
                            <a:chExt cx="701040" cy="1144924"/>
                          </a:xfrm>
                        </wpg:grpSpPr>
                        <pic:pic xmlns:pic="http://schemas.openxmlformats.org/drawingml/2006/picture">
                          <pic:nvPicPr>
                            <pic:cNvPr id="1944541567" name="Graphic 1944541567" descr="Battery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0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01040" cy="7010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3436582" name="Graphic 753436582" descr="Battery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0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884"/>
                              <a:ext cx="701040" cy="7010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CAD36" id="Group 15" o:spid="_x0000_s1026" alt="&quot;&quot;" style="position:absolute;margin-left:0;margin-top:21.3pt;width:112.6pt;height:61.55pt;z-index:251889664;mso-position-horizontal:left;mso-position-horizontal-relative:margin;mso-width-relative:margin;mso-height-relative:margin" coordsize="16299,93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">
                <v:shape id="Picture 449" o:spid="_x0000_s1027" type="#_x0000_t75" alt="&quot;&quot;" style="position:absolute;width:9315;height:9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">
                  <v:imagedata r:id="rId107" o:title=""/>
                </v:shape>
                <v:group id="Group 1658444644" o:spid="_x0000_s1028" alt="&quot;&quot;" style="position:absolute;left:10972;top:166;width:5327;height:8786" coordsize="7010,1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">
                  <v:shape id="Graphic 1944541567" o:spid="_x0000_s1029" type="#_x0000_t75" alt="Battery with solid fill" style="position:absolute;width:7010;height:7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">
                    <v:imagedata r:id="rId108" o:title="Battery with solid fill"/>
                  </v:shape>
                  <v:shape id="Graphic 753436582" o:spid="_x0000_s1030" type="#_x0000_t75" alt="Battery with solid fill" style="position:absolute;top:4438;width:7010;height: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">
                    <v:imagedata r:id="rId108" o:title="Battery with solid fill"/>
                  </v:shape>
                </v:group>
                <w10:wrap anchorx="margin"/>
              </v:group>
            </w:pict>
          </mc:Fallback>
        </mc:AlternateContent>
      </w:r>
      <w:r w:rsidRPr="00C02488">
        <w:t>a cupboard stocked with</w:t>
      </w:r>
      <w:r>
        <w:t xml:space="preserve"> </w:t>
      </w:r>
      <w:r w:rsidRPr="00C02488">
        <w:t>food</w:t>
      </w:r>
    </w:p>
    <w:p w14:paraId="7FCD9218" w14:textId="4E3CA746" w:rsidR="00023D0B" w:rsidRDefault="00023D0B" w:rsidP="00023D0B">
      <w:pPr>
        <w:pStyle w:val="Listtoplevel"/>
      </w:pPr>
      <w:r w:rsidRPr="00C02488">
        <w:rPr>
          <w:lang w:val="en-NZ" w:eastAsia="en-NZ"/>
        </w:rPr>
        <w:drawing>
          <wp:anchor distT="0" distB="0" distL="114300" distR="114300" simplePos="0" relativeHeight="251882496" behindDoc="0" locked="0" layoutInCell="1" allowOverlap="1" wp14:anchorId="4AE98C54" wp14:editId="5F7F1319">
            <wp:simplePos x="0" y="0"/>
            <wp:positionH relativeFrom="margin">
              <wp:align>left</wp:align>
            </wp:positionH>
            <wp:positionV relativeFrom="paragraph">
              <wp:posOffset>600075</wp:posOffset>
            </wp:positionV>
            <wp:extent cx="1295400" cy="1113790"/>
            <wp:effectExtent l="0" t="0" r="0" b="0"/>
            <wp:wrapNone/>
            <wp:docPr id="56" name="Picture 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2488">
        <w:t>a torch with extra batteries</w:t>
      </w:r>
    </w:p>
    <w:p w14:paraId="275E2DD3" w14:textId="0213D770" w:rsidR="00023D0B" w:rsidRPr="00C02488" w:rsidRDefault="00023D0B" w:rsidP="00023D0B">
      <w:pPr>
        <w:pStyle w:val="Listtoplevel"/>
      </w:pPr>
      <w:r w:rsidRPr="00C02488">
        <w:t xml:space="preserve">a </w:t>
      </w:r>
      <w:r w:rsidRPr="00023D0B">
        <w:rPr>
          <w:b/>
          <w:bCs/>
        </w:rPr>
        <w:t>first aid</w:t>
      </w:r>
      <w:r w:rsidRPr="00C02488">
        <w:t xml:space="preserve"> kit.</w:t>
      </w:r>
    </w:p>
    <w:p w14:paraId="6310C188" w14:textId="579245DE" w:rsidR="00023D0B" w:rsidRDefault="00023D0B" w:rsidP="00023D0B">
      <w:pPr>
        <w:rPr>
          <w:shd w:val="clear" w:color="auto" w:fill="FFFFFF"/>
          <w:lang w:eastAsia="en-GB"/>
        </w:rPr>
      </w:pPr>
    </w:p>
    <w:p w14:paraId="14DD5BFF" w14:textId="73E7AE31" w:rsidR="00023D0B" w:rsidRPr="00081D91" w:rsidRDefault="00BF1ACD" w:rsidP="00023D0B">
      <w:pPr>
        <w:rPr>
          <w:shd w:val="clear" w:color="auto" w:fill="FFFFFF"/>
          <w:lang w:eastAsia="en-GB"/>
        </w:rPr>
      </w:pPr>
      <w:r w:rsidRPr="00BF1ACD">
        <w:rPr>
          <w:b/>
          <w:bCs/>
          <w:noProof/>
        </w:rPr>
        <w:drawing>
          <wp:anchor distT="0" distB="0" distL="114300" distR="114300" simplePos="0" relativeHeight="252098560" behindDoc="0" locked="0" layoutInCell="1" allowOverlap="1" wp14:anchorId="008044DB" wp14:editId="7F45AA23">
            <wp:simplePos x="0" y="0"/>
            <wp:positionH relativeFrom="margin">
              <wp:align>left</wp:align>
            </wp:positionH>
            <wp:positionV relativeFrom="paragraph">
              <wp:posOffset>249308</wp:posOffset>
            </wp:positionV>
            <wp:extent cx="1295338" cy="1282536"/>
            <wp:effectExtent l="0" t="0" r="635" b="0"/>
            <wp:wrapNone/>
            <wp:docPr id="1556961801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61801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338" cy="128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D0B"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6DFD7658" wp14:editId="7338A782">
                <wp:simplePos x="0" y="0"/>
                <wp:positionH relativeFrom="column">
                  <wp:posOffset>2177935</wp:posOffset>
                </wp:positionH>
                <wp:positionV relativeFrom="paragraph">
                  <wp:posOffset>257117</wp:posOffset>
                </wp:positionV>
                <wp:extent cx="3599815" cy="2476731"/>
                <wp:effectExtent l="0" t="0" r="635" b="0"/>
                <wp:wrapNone/>
                <wp:docPr id="1421130723" name="Rectangle 1421130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47673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41C50" id="Rectangle 1421130723" o:spid="_x0000_s1026" style="position:absolute;margin-left:171.5pt;margin-top:20.25pt;width:283.45pt;height:195pt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" fillcolor="#bdd6ee [1304]" stroked="f" strokeweight="1pt"/>
            </w:pict>
          </mc:Fallback>
        </mc:AlternateContent>
      </w:r>
    </w:p>
    <w:p w14:paraId="3D8707DF" w14:textId="73648FA5" w:rsidR="00023D0B" w:rsidRDefault="00023D0B" w:rsidP="00023D0B">
      <w:pPr>
        <w:rPr>
          <w:rFonts w:eastAsia="Times New Roman"/>
          <w:shd w:val="clear" w:color="auto" w:fill="FFFFFF"/>
          <w:lang w:eastAsia="en-GB"/>
        </w:rPr>
      </w:pPr>
      <w:r w:rsidRPr="00F36F60">
        <w:rPr>
          <w:b/>
          <w:bCs/>
        </w:rPr>
        <w:t>First aid</w:t>
      </w:r>
      <w:r w:rsidRPr="00F36F60">
        <w:t xml:space="preserve"> is when you give medical </w:t>
      </w:r>
      <w:r>
        <w:t>help to someone</w:t>
      </w:r>
      <w:r w:rsidRPr="00F36F60">
        <w:t xml:space="preserve"> who is injured </w:t>
      </w:r>
      <w:r>
        <w:t>to:</w:t>
      </w:r>
    </w:p>
    <w:p w14:paraId="65C4BCF6" w14:textId="5E41275F" w:rsidR="00023D0B" w:rsidRDefault="00023D0B" w:rsidP="00023D0B">
      <w:pPr>
        <w:pStyle w:val="Listtoplevel"/>
      </w:pPr>
      <w:r w:rsidRPr="004A4F97">
        <w:t xml:space="preserve">save the life of </w:t>
      </w:r>
      <w:r>
        <w:t>that</w:t>
      </w:r>
      <w:r w:rsidRPr="004A4F97">
        <w:t xml:space="preserve"> person </w:t>
      </w:r>
    </w:p>
    <w:p w14:paraId="58DFFCA7" w14:textId="272A5F0B" w:rsidR="00023D0B" w:rsidRPr="004A4F97" w:rsidRDefault="00BF1ACD" w:rsidP="00023D0B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885568" behindDoc="0" locked="0" layoutInCell="1" allowOverlap="1" wp14:anchorId="1030D477" wp14:editId="79B68153">
            <wp:simplePos x="0" y="0"/>
            <wp:positionH relativeFrom="margin">
              <wp:posOffset>-635</wp:posOffset>
            </wp:positionH>
            <wp:positionV relativeFrom="paragraph">
              <wp:posOffset>30480</wp:posOffset>
            </wp:positionV>
            <wp:extent cx="1457325" cy="1457325"/>
            <wp:effectExtent l="0" t="0" r="0" b="0"/>
            <wp:wrapNone/>
            <wp:docPr id="59" name="Picture 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NZ" w:eastAsia="en-NZ"/>
        </w:rPr>
        <w:t>stop</w:t>
      </w:r>
      <w:r w:rsidR="00023D0B" w:rsidRPr="004A4F97">
        <w:t xml:space="preserve"> their </w:t>
      </w:r>
      <w:r w:rsidR="00023D0B">
        <w:t>injury</w:t>
      </w:r>
      <w:r w:rsidR="00023D0B" w:rsidRPr="004A4F97">
        <w:t xml:space="preserve"> from getting worse</w:t>
      </w:r>
      <w:r w:rsidR="00023D0B">
        <w:t>.</w:t>
      </w:r>
    </w:p>
    <w:p w14:paraId="23EC6C7E" w14:textId="77777777" w:rsidR="00023D0B" w:rsidRDefault="00023D0B" w:rsidP="00023D0B"/>
    <w:p w14:paraId="400AD0F3" w14:textId="073FB023" w:rsidR="00023D0B" w:rsidRDefault="00023D0B" w:rsidP="00023D0B"/>
    <w:p w14:paraId="79FED670" w14:textId="3154D06F" w:rsidR="00023D0B" w:rsidRDefault="00023D0B" w:rsidP="008815E1">
      <w:r>
        <w:rPr>
          <w:rFonts w:eastAsia="Times New Roman"/>
          <w:noProof/>
          <w:shd w:val="clear" w:color="auto" w:fill="FFFFFF"/>
          <w:lang w:val="en-NZ" w:eastAsia="en-NZ"/>
        </w:rPr>
        <w:lastRenderedPageBreak/>
        <w:drawing>
          <wp:anchor distT="0" distB="0" distL="114300" distR="114300" simplePos="0" relativeHeight="251893760" behindDoc="0" locked="0" layoutInCell="1" allowOverlap="1" wp14:anchorId="6C1EAF5D" wp14:editId="37B57518">
            <wp:simplePos x="0" y="0"/>
            <wp:positionH relativeFrom="margin">
              <wp:align>left</wp:align>
            </wp:positionH>
            <wp:positionV relativeFrom="paragraph">
              <wp:posOffset>-228918</wp:posOffset>
            </wp:positionV>
            <wp:extent cx="1071245" cy="1587963"/>
            <wp:effectExtent l="0" t="0" r="0" b="0"/>
            <wp:wrapNone/>
            <wp:docPr id="509" name="Picture 5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Picture 5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88" cy="158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It is also a good idea to put together a </w:t>
      </w:r>
      <w:r w:rsidRPr="009E43F8">
        <w:rPr>
          <w:b/>
          <w:bCs/>
        </w:rPr>
        <w:t>grab bag</w:t>
      </w:r>
      <w:r>
        <w:t xml:space="preserve"> that you can take with you in an emergency. </w:t>
      </w:r>
    </w:p>
    <w:p w14:paraId="40757090" w14:textId="57DEFD3B" w:rsidR="00023D0B" w:rsidRDefault="00023D0B" w:rsidP="008815E1"/>
    <w:p w14:paraId="746C111C" w14:textId="223E3FD5" w:rsidR="00023D0B" w:rsidRDefault="008815E1" w:rsidP="008815E1"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43AB4924" wp14:editId="42A0BA7F">
                <wp:simplePos x="0" y="0"/>
                <wp:positionH relativeFrom="margin">
                  <wp:align>right</wp:align>
                </wp:positionH>
                <wp:positionV relativeFrom="paragraph">
                  <wp:posOffset>227012</wp:posOffset>
                </wp:positionV>
                <wp:extent cx="3599815" cy="1629294"/>
                <wp:effectExtent l="0" t="0" r="63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62929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BD787" id="Rectangle 3" o:spid="_x0000_s1026" alt="&quot;&quot;" style="position:absolute;margin-left:232.25pt;margin-top:17.85pt;width:283.45pt;height:128.3pt;z-index:-251425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" fillcolor="#bdd6ee [1304]" stroked="f" strokeweight="1pt">
                <w10:wrap anchorx="margin"/>
              </v:rect>
            </w:pict>
          </mc:Fallback>
        </mc:AlternateContent>
      </w:r>
    </w:p>
    <w:p w14:paraId="6029CC45" w14:textId="49239EA0" w:rsidR="008815E1" w:rsidRDefault="0037687F" w:rsidP="008815E1">
      <w:r>
        <w:rPr>
          <w:noProof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468AAC1E" wp14:editId="4759EA44">
                <wp:simplePos x="0" y="0"/>
                <wp:positionH relativeFrom="margin">
                  <wp:align>left</wp:align>
                </wp:positionH>
                <wp:positionV relativeFrom="paragraph">
                  <wp:posOffset>114403</wp:posOffset>
                </wp:positionV>
                <wp:extent cx="1657350" cy="1123950"/>
                <wp:effectExtent l="0" t="19050" r="19050" b="19050"/>
                <wp:wrapNone/>
                <wp:docPr id="68086252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123950"/>
                          <a:chOff x="0" y="0"/>
                          <a:chExt cx="2143760" cy="1584325"/>
                        </a:xfrm>
                      </wpg:grpSpPr>
                      <pic:pic xmlns:pic="http://schemas.openxmlformats.org/drawingml/2006/picture">
                        <pic:nvPicPr>
                          <pic:cNvPr id="52755107" name="Picture 5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30" r="35791"/>
                          <a:stretch/>
                        </pic:blipFill>
                        <pic:spPr bwMode="auto">
                          <a:xfrm>
                            <a:off x="0" y="123190"/>
                            <a:ext cx="616585" cy="105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37898" name="Picture 5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6000" y="204470"/>
                            <a:ext cx="752475" cy="647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563829" name="Picture 179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0560" y="631190"/>
                            <a:ext cx="630555" cy="630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84710" name="Picture 17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1440" y="849630"/>
                            <a:ext cx="549275" cy="549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7384565" name="Oval 109738456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74370" y="0"/>
                            <a:ext cx="1469390" cy="15843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0192332" name="Graphic 179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019708">
                            <a:off x="347980" y="97663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6A0CF" id="Group 16" o:spid="_x0000_s1026" alt="&quot;&quot;" style="position:absolute;margin-left:0;margin-top:9pt;width:130.5pt;height:88.5pt;z-index:251900928;mso-position-horizontal:left;mso-position-horizontal-relative:margin;mso-width-relative:margin;mso-height-relative:margin" coordsize="21437,15843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">
                <v:shape id="Picture 510" o:spid="_x0000_s1027" type="#_x0000_t75" alt="&quot;&quot;" style="position:absolute;top:1231;width:6165;height:10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">
                  <v:imagedata r:id="rId119" o:title="" croptop="17190f" cropright="23456f"/>
                </v:shape>
                <v:shape id="Picture 511" o:spid="_x0000_s1028" type="#_x0000_t75" alt="&quot;&quot;" style="position:absolute;left:10160;top:2044;width:7524;height:6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">
                  <v:imagedata r:id="rId120" o:title=""/>
                </v:shape>
                <v:shape id="Picture 1792" o:spid="_x0000_s1029" type="#_x0000_t75" alt="&quot;&quot;" style="position:absolute;left:6705;top:6311;width:6306;height: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">
                  <v:imagedata r:id="rId121" o:title=""/>
                </v:shape>
                <v:shape id="Picture 1793" o:spid="_x0000_s1030" type="#_x0000_t75" alt="&quot;&quot;" style="position:absolute;left:13614;top:8496;width:5493;height:5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">
                  <v:imagedata r:id="rId122" o:title=""/>
                </v:shape>
                <v:oval id="Oval 1097384565" o:spid="_x0000_s1031" alt="&quot;&quot;" style="position:absolute;left:6743;width:14694;height:15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" filled="f" strokecolor="red" strokeweight="2.25pt">
                  <v:stroke joinstyle="miter"/>
                </v:oval>
                <v:shape id="Graphic 1795" o:spid="_x0000_s1032" type="#_x0000_t75" alt="&quot;&quot;" style="position:absolute;left:3479;top:9766;width:5633;height:5632;rotation:109441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">
                  <v:imagedata r:id="rId123" o:title=""/>
                </v:shape>
                <w10:wrap anchorx="margin"/>
              </v:group>
            </w:pict>
          </mc:Fallback>
        </mc:AlternateContent>
      </w:r>
      <w:r w:rsidR="00023D0B" w:rsidRPr="001279FB">
        <w:t xml:space="preserve">A </w:t>
      </w:r>
      <w:r w:rsidR="00023D0B" w:rsidRPr="001279FB">
        <w:rPr>
          <w:b/>
          <w:bCs/>
        </w:rPr>
        <w:t>grab bag</w:t>
      </w:r>
      <w:r w:rsidR="00023D0B" w:rsidRPr="001279FB">
        <w:t xml:space="preserve"> is a small backpack of essential items </w:t>
      </w:r>
      <w:r w:rsidR="00023D0B">
        <w:t xml:space="preserve">that </w:t>
      </w:r>
      <w:r w:rsidR="00023D0B" w:rsidRPr="001279FB">
        <w:t xml:space="preserve">you can take </w:t>
      </w:r>
    </w:p>
    <w:p w14:paraId="70D96657" w14:textId="3E8E54B3" w:rsidR="00023D0B" w:rsidRDefault="00023D0B" w:rsidP="008815E1">
      <w:r w:rsidRPr="001279FB">
        <w:t xml:space="preserve">with you if you need to get away </w:t>
      </w:r>
      <w:r w:rsidR="008815E1">
        <w:br/>
      </w:r>
      <w:r w:rsidRPr="001279FB">
        <w:t xml:space="preserve">from danger </w:t>
      </w:r>
      <w:r>
        <w:t>v</w:t>
      </w:r>
      <w:r w:rsidRPr="001279FB">
        <w:t>ery quickly.</w:t>
      </w:r>
    </w:p>
    <w:p w14:paraId="5F380B85" w14:textId="77777777" w:rsidR="00023D0B" w:rsidRDefault="00023D0B" w:rsidP="008815E1"/>
    <w:p w14:paraId="041EC729" w14:textId="77777777" w:rsidR="00023D0B" w:rsidRDefault="00023D0B" w:rsidP="008815E1">
      <w:r>
        <w:rPr>
          <w:noProof/>
          <w:lang w:val="en-NZ" w:eastAsia="en-NZ"/>
        </w:rPr>
        <w:drawing>
          <wp:anchor distT="0" distB="0" distL="114300" distR="114300" simplePos="0" relativeHeight="251907072" behindDoc="0" locked="0" layoutInCell="1" allowOverlap="1" wp14:anchorId="7DD41C0F" wp14:editId="7D3A5DA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296000" cy="1442900"/>
            <wp:effectExtent l="0" t="0" r="0" b="5080"/>
            <wp:wrapNone/>
            <wp:docPr id="1863" name="Picture 18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" name="Picture 18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1" t="6812" r="65769" b="65326"/>
                    <a:stretch/>
                  </pic:blipFill>
                  <pic:spPr bwMode="auto">
                    <a:xfrm>
                      <a:off x="0" y="0"/>
                      <a:ext cx="1296000" cy="14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B1B34" w14:textId="77777777" w:rsidR="00023D0B" w:rsidRPr="009E09D6" w:rsidRDefault="00023D0B" w:rsidP="008815E1">
      <w:r>
        <w:rPr>
          <w:rFonts w:eastAsia="Times New Roman"/>
          <w:shd w:val="clear" w:color="auto" w:fill="FFFFFF"/>
          <w:lang w:eastAsia="en-GB"/>
        </w:rPr>
        <w:t xml:space="preserve">If you have house </w:t>
      </w:r>
      <w:r w:rsidRPr="00B649CD">
        <w:rPr>
          <w:rFonts w:eastAsia="Times New Roman"/>
          <w:b/>
          <w:bCs/>
          <w:shd w:val="clear" w:color="auto" w:fill="FFFFFF"/>
          <w:lang w:eastAsia="en-GB"/>
        </w:rPr>
        <w:t>insurance</w:t>
      </w:r>
      <w:r>
        <w:rPr>
          <w:rFonts w:eastAsia="Times New Roman"/>
          <w:shd w:val="clear" w:color="auto" w:fill="FFFFFF"/>
          <w:lang w:eastAsia="en-GB"/>
        </w:rPr>
        <w:t xml:space="preserve"> you should make sure it is up to date. </w:t>
      </w:r>
    </w:p>
    <w:p w14:paraId="29DF7348" w14:textId="77777777" w:rsidR="00023D0B" w:rsidRDefault="00023D0B" w:rsidP="008815E1">
      <w:pPr>
        <w:rPr>
          <w:rFonts w:eastAsia="Times New Roman"/>
          <w:shd w:val="clear" w:color="auto" w:fill="FFFFFF"/>
          <w:lang w:eastAsia="en-GB"/>
        </w:rPr>
      </w:pPr>
    </w:p>
    <w:p w14:paraId="7C565F61" w14:textId="62594390" w:rsidR="00023D0B" w:rsidRDefault="008815E1" w:rsidP="008815E1">
      <w:pPr>
        <w:rPr>
          <w:rFonts w:eastAsia="Times New Roman"/>
          <w:shd w:val="clear" w:color="auto" w:fill="FFFFFF"/>
          <w:lang w:eastAsia="en-GB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68BA0580" wp14:editId="2B1F83CA">
                <wp:simplePos x="0" y="0"/>
                <wp:positionH relativeFrom="margin">
                  <wp:align>right</wp:align>
                </wp:positionH>
                <wp:positionV relativeFrom="paragraph">
                  <wp:posOffset>228283</wp:posOffset>
                </wp:positionV>
                <wp:extent cx="3599815" cy="1577282"/>
                <wp:effectExtent l="0" t="0" r="635" b="4445"/>
                <wp:wrapNone/>
                <wp:docPr id="15" name="Rectangl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57728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FB909" id="Rectangle 15" o:spid="_x0000_s1026" alt="&quot;&quot;" style="position:absolute;margin-left:232.25pt;margin-top:18pt;width:283.45pt;height:124.2pt;z-index:-251424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" fillcolor="#bdd6ee [1304]" stroked="f" strokeweight="1pt">
                <w10:wrap anchorx="margin"/>
              </v:rect>
            </w:pict>
          </mc:Fallback>
        </mc:AlternateContent>
      </w:r>
    </w:p>
    <w:p w14:paraId="1895FE5B" w14:textId="35FD1475" w:rsidR="00023D0B" w:rsidRPr="002561B9" w:rsidRDefault="00023D0B" w:rsidP="008815E1">
      <w:r>
        <w:rPr>
          <w:noProof/>
          <w:lang w:val="en-NZ" w:eastAsia="en-NZ"/>
        </w:rPr>
        <w:drawing>
          <wp:anchor distT="0" distB="0" distL="114300" distR="114300" simplePos="0" relativeHeight="251892736" behindDoc="0" locked="0" layoutInCell="1" allowOverlap="1" wp14:anchorId="7A3D030D" wp14:editId="730F9434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840268" cy="1300162"/>
            <wp:effectExtent l="0" t="0" r="0" b="0"/>
            <wp:wrapNone/>
            <wp:docPr id="452" name="Picture 4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68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969">
        <w:rPr>
          <w:b/>
          <w:bCs/>
        </w:rPr>
        <w:t>I</w:t>
      </w:r>
      <w:r w:rsidRPr="00B7032D">
        <w:rPr>
          <w:b/>
          <w:bCs/>
        </w:rPr>
        <w:t>nsurance</w:t>
      </w:r>
      <w:r w:rsidRPr="00B7032D">
        <w:t xml:space="preserve"> is when you pay money </w:t>
      </w:r>
      <w:r w:rsidR="001D0969">
        <w:br/>
      </w:r>
      <w:r w:rsidRPr="00B7032D">
        <w:t xml:space="preserve">to an insurance company so that </w:t>
      </w:r>
      <w:r w:rsidR="001D0969">
        <w:br/>
      </w:r>
      <w:r w:rsidRPr="00B7032D">
        <w:t xml:space="preserve">they will </w:t>
      </w:r>
      <w:r>
        <w:t>assist you</w:t>
      </w:r>
      <w:r w:rsidRPr="00B7032D">
        <w:t xml:space="preserve"> if something </w:t>
      </w:r>
      <w:r w:rsidR="001D0969">
        <w:br/>
      </w:r>
      <w:r w:rsidRPr="00B7032D">
        <w:t>goes wrong.</w:t>
      </w:r>
    </w:p>
    <w:p w14:paraId="4D4BB51C" w14:textId="77777777" w:rsidR="00023D0B" w:rsidRDefault="00023D0B" w:rsidP="008815E1">
      <w:pPr>
        <w:rPr>
          <w:rFonts w:eastAsia="Times New Roman"/>
          <w:shd w:val="clear" w:color="auto" w:fill="FFFFFF"/>
          <w:lang w:eastAsia="en-GB"/>
        </w:rPr>
      </w:pPr>
    </w:p>
    <w:p w14:paraId="6C6FDB05" w14:textId="77777777" w:rsidR="00023D0B" w:rsidRDefault="00023D0B" w:rsidP="008815E1">
      <w:pPr>
        <w:rPr>
          <w:rFonts w:eastAsia="Times New Roman"/>
          <w:shd w:val="clear" w:color="auto" w:fill="FFFFFF"/>
          <w:lang w:eastAsia="en-GB"/>
        </w:rPr>
      </w:pPr>
    </w:p>
    <w:p w14:paraId="128203A2" w14:textId="77777777" w:rsidR="009530E4" w:rsidRDefault="009530E4">
      <w:pPr>
        <w:spacing w:line="240" w:lineRule="auto"/>
        <w:ind w:left="0"/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br w:type="page"/>
      </w:r>
    </w:p>
    <w:p w14:paraId="1413883C" w14:textId="19AD711A" w:rsidR="001D0969" w:rsidRDefault="001D0969" w:rsidP="001D0969">
      <w:pPr>
        <w:rPr>
          <w:lang w:eastAsia="en-GB"/>
        </w:rPr>
      </w:pPr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11168" behindDoc="0" locked="0" layoutInCell="1" allowOverlap="1" wp14:anchorId="2DD8AD57" wp14:editId="18BDEE36">
            <wp:simplePos x="0" y="0"/>
            <wp:positionH relativeFrom="margin">
              <wp:align>left</wp:align>
            </wp:positionH>
            <wp:positionV relativeFrom="paragraph">
              <wp:posOffset>317</wp:posOffset>
            </wp:positionV>
            <wp:extent cx="1042988" cy="1161210"/>
            <wp:effectExtent l="0" t="0" r="5080" b="1270"/>
            <wp:wrapNone/>
            <wp:docPr id="1929481960" name="Picture 192948196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81960" name="Picture 192948196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1" t="6812" r="65769" b="65326"/>
                    <a:stretch/>
                  </pic:blipFill>
                  <pic:spPr bwMode="auto">
                    <a:xfrm>
                      <a:off x="0" y="0"/>
                      <a:ext cx="1044686" cy="1163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GB"/>
        </w:rPr>
        <w:t>You can have insurance for:</w:t>
      </w:r>
    </w:p>
    <w:p w14:paraId="4C5E0EEF" w14:textId="77777777" w:rsidR="001D0969" w:rsidRDefault="001D0969" w:rsidP="001D0969">
      <w:pPr>
        <w:pStyle w:val="Listtoplevel"/>
        <w:rPr>
          <w:lang w:eastAsia="en-GB"/>
        </w:rPr>
      </w:pPr>
      <w:r>
        <w:rPr>
          <w:lang w:eastAsia="en-GB"/>
        </w:rPr>
        <w:t xml:space="preserve">your house </w:t>
      </w:r>
    </w:p>
    <w:p w14:paraId="4F6FB5F3" w14:textId="2FA8C69C" w:rsidR="001D0969" w:rsidRDefault="001D0969" w:rsidP="001D0969">
      <w:pPr>
        <w:pStyle w:val="Listtoplevel"/>
        <w:rPr>
          <w:lang w:eastAsia="en-GB"/>
        </w:rPr>
      </w:pPr>
      <w:r>
        <w:rPr>
          <w:lang w:val="en-NZ" w:eastAsia="en-NZ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0BA3FDED" wp14:editId="43290BFE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60000" cy="930165"/>
                <wp:effectExtent l="0" t="0" r="0" b="3810"/>
                <wp:wrapNone/>
                <wp:docPr id="348" name="Group 3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930165"/>
                          <a:chOff x="0" y="0"/>
                          <a:chExt cx="1864384" cy="1373814"/>
                        </a:xfrm>
                      </wpg:grpSpPr>
                      <pic:pic xmlns:pic="http://schemas.openxmlformats.org/drawingml/2006/picture">
                        <pic:nvPicPr>
                          <pic:cNvPr id="349" name="Picture 34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74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Picture 3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81234" y="0"/>
                            <a:ext cx="789940" cy="789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6644" y="692459"/>
                            <a:ext cx="9677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E6F02" id="Group 348" o:spid="_x0000_s1026" alt="&quot;&quot;" style="position:absolute;margin-left:0;margin-top:24.85pt;width:99.2pt;height:73.25pt;z-index:251909120;mso-position-horizontal:left;mso-position-horizontal-relative:margin" coordsize="18643,137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">
                <v:shape id="Picture 349" o:spid="_x0000_s1027" type="#_x0000_t75" alt="&quot;&quot;" style="position:absolute;top:3817;width:7810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">
                  <v:imagedata r:id="rId128" o:title=""/>
                </v:shape>
                <v:shape id="Picture 350" o:spid="_x0000_s1028" type="#_x0000_t75" alt="&quot;&quot;" style="position:absolute;left:7812;width:7899;height:7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">
                  <v:imagedata r:id="rId129" o:title=""/>
                </v:shape>
                <v:shape id="Picture 351" o:spid="_x0000_s1029" type="#_x0000_t75" alt="&quot;&quot;" style="position:absolute;left:8966;top:6924;width:967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">
                  <v:imagedata r:id="rId130" o:title=""/>
                </v:shape>
                <w10:wrap anchorx="margin"/>
              </v:group>
            </w:pict>
          </mc:Fallback>
        </mc:AlternateContent>
      </w:r>
      <w:r>
        <w:rPr>
          <w:lang w:eastAsia="en-GB"/>
        </w:rPr>
        <w:t xml:space="preserve">your house </w:t>
      </w:r>
      <w:r w:rsidRPr="00D36CCB">
        <w:rPr>
          <w:lang w:eastAsia="en-GB"/>
        </w:rPr>
        <w:t>contents</w:t>
      </w:r>
      <w:r>
        <w:rPr>
          <w:b/>
          <w:bCs/>
          <w:lang w:eastAsia="en-GB"/>
        </w:rPr>
        <w:t xml:space="preserve"> </w:t>
      </w:r>
      <w:r w:rsidR="00281240">
        <w:rPr>
          <w:lang w:eastAsia="en-GB"/>
        </w:rPr>
        <w:t xml:space="preserve">– </w:t>
      </w:r>
      <w:r>
        <w:rPr>
          <w:lang w:eastAsia="en-GB"/>
        </w:rPr>
        <w:t>the things inside your house.</w:t>
      </w:r>
    </w:p>
    <w:p w14:paraId="6EA8B1CA" w14:textId="77777777" w:rsidR="00023D0B" w:rsidRDefault="00023D0B" w:rsidP="00023D0B">
      <w:pPr>
        <w:rPr>
          <w:shd w:val="clear" w:color="auto" w:fill="FFFFFF"/>
          <w:lang w:eastAsia="en-GB"/>
        </w:rPr>
      </w:pPr>
    </w:p>
    <w:p w14:paraId="58B97F2D" w14:textId="0956A2A9" w:rsidR="00023D0B" w:rsidRPr="004F3CC0" w:rsidRDefault="00023D0B" w:rsidP="00023D0B">
      <w:pPr>
        <w:rPr>
          <w:shd w:val="clear" w:color="auto" w:fill="FFFFFF"/>
          <w:lang w:eastAsia="en-GB"/>
        </w:rPr>
      </w:pPr>
    </w:p>
    <w:p w14:paraId="5F50D7A8" w14:textId="2F4D7236" w:rsidR="00023D0B" w:rsidRDefault="005E7C56" w:rsidP="00023D0B">
      <w:pPr>
        <w:rPr>
          <w:rFonts w:eastAsia="Times New Roman"/>
          <w:shd w:val="clear" w:color="auto" w:fill="FFFFFF"/>
          <w:lang w:eastAsia="en-GB"/>
        </w:rPr>
      </w:pPr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2A73103B" wp14:editId="5F7D16A8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1260000" cy="1171575"/>
                <wp:effectExtent l="0" t="0" r="0" b="0"/>
                <wp:wrapNone/>
                <wp:docPr id="1812" name="Group 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171575"/>
                          <a:chOff x="43031" y="0"/>
                          <a:chExt cx="1171575" cy="1171575"/>
                        </a:xfrm>
                      </wpg:grpSpPr>
                      <pic:pic xmlns:pic="http://schemas.openxmlformats.org/drawingml/2006/picture">
                        <pic:nvPicPr>
                          <pic:cNvPr id="1811" name="Picture 18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1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Graphic 45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33672">
                            <a:off x="443884" y="186431"/>
                            <a:ext cx="440690" cy="441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A4521" id="Group 1812" o:spid="_x0000_s1026" alt="&quot;&quot;" style="position:absolute;margin-left:0;margin-top:6.15pt;width:99.2pt;height:92.25pt;z-index:251902976;mso-position-horizontal:left;mso-position-horizontal-relative:margin;mso-width-relative:margin;mso-height-relative:margin" coordorigin="430" coordsize="11715,11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">
                <v:shape id="Picture 1811" o:spid="_x0000_s1027" type="#_x0000_t75" alt="&quot;&quot;" style="position:absolute;left:430;width:11716;height:1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">
                  <v:imagedata r:id="rId131" o:title=""/>
                </v:shape>
                <v:shape id="Graphic 459" o:spid="_x0000_s1028" type="#_x0000_t75" alt="&quot;&quot;" style="position:absolute;left:4438;top:1864;width:4407;height:4413;rotation:49519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">
                  <v:imagedata r:id="rId132" o:title=""/>
                </v:shape>
                <w10:wrap anchorx="margin"/>
              </v:group>
            </w:pict>
          </mc:Fallback>
        </mc:AlternateContent>
      </w:r>
      <w:r w:rsidR="00023D0B">
        <w:rPr>
          <w:rFonts w:eastAsia="Times New Roman"/>
          <w:shd w:val="clear" w:color="auto" w:fill="FFFFFF"/>
          <w:lang w:eastAsia="en-GB"/>
        </w:rPr>
        <w:t>You should make sure your insurance says you can claim for any damage a flood does to your home.</w:t>
      </w:r>
    </w:p>
    <w:p w14:paraId="3B6E40F7" w14:textId="77777777" w:rsidR="00023D0B" w:rsidRDefault="00023D0B" w:rsidP="00023D0B">
      <w:pPr>
        <w:rPr>
          <w:rFonts w:eastAsia="Times New Roman"/>
          <w:shd w:val="clear" w:color="auto" w:fill="FFFFFF"/>
          <w:lang w:eastAsia="en-GB"/>
        </w:rPr>
      </w:pPr>
    </w:p>
    <w:p w14:paraId="0FBF2404" w14:textId="77777777" w:rsidR="00023D0B" w:rsidRDefault="00023D0B" w:rsidP="00023D0B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905024" behindDoc="0" locked="0" layoutInCell="1" allowOverlap="1" wp14:anchorId="603579CF" wp14:editId="5CDB10B5">
            <wp:simplePos x="0" y="0"/>
            <wp:positionH relativeFrom="margin">
              <wp:align>left</wp:align>
            </wp:positionH>
            <wp:positionV relativeFrom="paragraph">
              <wp:posOffset>235346</wp:posOffset>
            </wp:positionV>
            <wp:extent cx="1260000" cy="1260000"/>
            <wp:effectExtent l="0" t="0" r="0" b="0"/>
            <wp:wrapNone/>
            <wp:docPr id="1821" name="Picture 18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" name="Picture 18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57097" w14:textId="77777777" w:rsidR="00023D0B" w:rsidRPr="002561B9" w:rsidRDefault="00023D0B" w:rsidP="00023D0B">
      <w:pPr>
        <w:rPr>
          <w:rFonts w:eastAsia="Times New Roman"/>
          <w:shd w:val="clear" w:color="auto" w:fill="FFFFFF"/>
          <w:lang w:eastAsia="en-GB"/>
        </w:rPr>
      </w:pPr>
      <w:r>
        <w:rPr>
          <w:rFonts w:eastAsia="Times New Roman"/>
          <w:shd w:val="clear" w:color="auto" w:fill="FFFFFF"/>
          <w:lang w:eastAsia="en-GB"/>
        </w:rPr>
        <w:t>Having insurance will help you get things fixed quicker if your house is damaged by a flood.</w:t>
      </w:r>
    </w:p>
    <w:p w14:paraId="4CCB8DA9" w14:textId="4D0926A4" w:rsidR="0064667B" w:rsidRDefault="0064667B" w:rsidP="00023D0B">
      <w:pPr>
        <w:rPr>
          <w:rFonts w:eastAsia="Arial Unicode MS"/>
          <w:b/>
          <w:kern w:val="28"/>
          <w:sz w:val="44"/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br w:type="page"/>
      </w:r>
    </w:p>
    <w:p w14:paraId="7098A9B2" w14:textId="2F7141B4" w:rsidR="009553B4" w:rsidRPr="009553B4" w:rsidRDefault="009553B4" w:rsidP="009553B4">
      <w:pPr>
        <w:pStyle w:val="Heading1"/>
      </w:pPr>
      <w:bookmarkStart w:id="3" w:name="_What_to_do"/>
      <w:bookmarkEnd w:id="3"/>
      <w:r w:rsidRPr="009553B4">
        <w:lastRenderedPageBreak/>
        <w:t>What to do if you think a flood</w:t>
      </w:r>
      <w:r>
        <w:br/>
      </w:r>
      <w:r w:rsidRPr="009553B4">
        <w:t>is</w:t>
      </w:r>
      <w:r>
        <w:t xml:space="preserve"> </w:t>
      </w:r>
      <w:r w:rsidRPr="009553B4">
        <w:t>going to happen</w:t>
      </w:r>
    </w:p>
    <w:p w14:paraId="2BB3165D" w14:textId="77777777" w:rsidR="009553B4" w:rsidRDefault="009553B4" w:rsidP="009553B4"/>
    <w:p w14:paraId="106DBBA4" w14:textId="1932938A" w:rsidR="009553B4" w:rsidRDefault="009553B4" w:rsidP="009553B4"/>
    <w:p w14:paraId="2A15C5B5" w14:textId="4452C22A" w:rsidR="009553B4" w:rsidRDefault="00BF1ACD" w:rsidP="009553B4"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7E2BAB96" wp14:editId="69037F77">
                <wp:simplePos x="0" y="0"/>
                <wp:positionH relativeFrom="margin">
                  <wp:align>left</wp:align>
                </wp:positionH>
                <wp:positionV relativeFrom="paragraph">
                  <wp:posOffset>81618</wp:posOffset>
                </wp:positionV>
                <wp:extent cx="1256431" cy="1562470"/>
                <wp:effectExtent l="0" t="0" r="1270" b="0"/>
                <wp:wrapNone/>
                <wp:docPr id="1822" name="Group 1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6431" cy="1562470"/>
                          <a:chOff x="0" y="0"/>
                          <a:chExt cx="1123315" cy="1476375"/>
                        </a:xfrm>
                      </wpg:grpSpPr>
                      <pic:pic xmlns:pic="http://schemas.openxmlformats.org/drawingml/2006/picture">
                        <pic:nvPicPr>
                          <pic:cNvPr id="1823" name="Picture 18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476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" name="Picture 18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697" y="221942"/>
                            <a:ext cx="658495" cy="658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308492" id="Group 1822" o:spid="_x0000_s1026" alt="&quot;&quot;" style="position:absolute;margin-left:0;margin-top:6.45pt;width:98.95pt;height:123.05pt;z-index:251917312;mso-position-horizontal:left;mso-position-horizontal-relative:margin;mso-width-relative:margin;mso-height-relative:margin" coordsize="11233,147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">
                <v:shape id="Picture 1823" o:spid="_x0000_s1027" type="#_x0000_t75" alt="&quot;&quot;" style="position:absolute;width:11233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">
                  <v:imagedata r:id="rId136" o:title=""/>
                </v:shape>
                <v:shape id="Picture 1824" o:spid="_x0000_s1028" type="#_x0000_t75" alt="&quot;&quot;" style="position:absolute;left:2396;top:2219;width:6585;height:6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">
                  <v:imagedata r:id="rId137" o:title=""/>
                </v:shape>
                <w10:wrap anchorx="margin"/>
              </v:group>
            </w:pict>
          </mc:Fallback>
        </mc:AlternateContent>
      </w:r>
      <w:r w:rsidR="009553B4">
        <w:t>If you think a flood is going to happen there are some things you should do.</w:t>
      </w:r>
    </w:p>
    <w:p w14:paraId="7BB56E1A" w14:textId="77777777" w:rsidR="009553B4" w:rsidRDefault="009553B4" w:rsidP="00C84D7D"/>
    <w:p w14:paraId="1538A05A" w14:textId="77777777" w:rsidR="009553B4" w:rsidRDefault="009553B4" w:rsidP="00C84D7D"/>
    <w:p w14:paraId="3A8BD05B" w14:textId="246D5AF7" w:rsidR="009553B4" w:rsidRDefault="009553B4" w:rsidP="00C84D7D">
      <w:r>
        <w:t>It is important to keep up with any information.</w:t>
      </w:r>
    </w:p>
    <w:p w14:paraId="3F5F29D3" w14:textId="77777777" w:rsidR="009553B4" w:rsidRDefault="009553B4" w:rsidP="00C84D7D"/>
    <w:p w14:paraId="304F82B6" w14:textId="1D83BC2C" w:rsidR="009553B4" w:rsidRDefault="00C84D7D" w:rsidP="009553B4">
      <w:r>
        <w:rPr>
          <w:noProof/>
          <w:lang w:val="en-NZ" w:eastAsia="en-NZ"/>
        </w:rPr>
        <w:drawing>
          <wp:anchor distT="0" distB="0" distL="114300" distR="114300" simplePos="0" relativeHeight="251918336" behindDoc="0" locked="0" layoutInCell="1" allowOverlap="1" wp14:anchorId="1E082F7B" wp14:editId="463DD67D">
            <wp:simplePos x="0" y="0"/>
            <wp:positionH relativeFrom="margin">
              <wp:align>left</wp:align>
            </wp:positionH>
            <wp:positionV relativeFrom="paragraph">
              <wp:posOffset>328613</wp:posOffset>
            </wp:positionV>
            <wp:extent cx="1259840" cy="1259840"/>
            <wp:effectExtent l="0" t="0" r="0" b="0"/>
            <wp:wrapNone/>
            <wp:docPr id="1826" name="Picture 18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" name="Picture 18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ECE8" w14:textId="43B8A44B" w:rsidR="009553B4" w:rsidRDefault="009553B4" w:rsidP="009553B4">
      <w:r>
        <w:t>Places you might find information include:</w:t>
      </w:r>
    </w:p>
    <w:p w14:paraId="467F00CA" w14:textId="7CF65A5B" w:rsidR="009553B4" w:rsidRDefault="009553B4" w:rsidP="009553B4">
      <w:pPr>
        <w:pStyle w:val="Listtoplevel"/>
      </w:pPr>
      <w:r>
        <w:t>your local radio station</w:t>
      </w:r>
    </w:p>
    <w:p w14:paraId="2B7A7A75" w14:textId="49D4D4B0" w:rsidR="009553B4" w:rsidRPr="009553B4" w:rsidRDefault="00BF1ACD" w:rsidP="00BF1ACD">
      <w:pPr>
        <w:pStyle w:val="Listtoplevel"/>
      </w:pPr>
      <w:r w:rsidRPr="00BF1ACD">
        <w:drawing>
          <wp:anchor distT="0" distB="0" distL="114300" distR="114300" simplePos="0" relativeHeight="252099584" behindDoc="0" locked="0" layoutInCell="1" allowOverlap="1" wp14:anchorId="0CFFC37A" wp14:editId="59137F4A">
            <wp:simplePos x="0" y="0"/>
            <wp:positionH relativeFrom="margin">
              <wp:align>left</wp:align>
            </wp:positionH>
            <wp:positionV relativeFrom="paragraph">
              <wp:posOffset>317945</wp:posOffset>
            </wp:positionV>
            <wp:extent cx="1911985" cy="1270635"/>
            <wp:effectExtent l="0" t="0" r="0" b="5715"/>
            <wp:wrapNone/>
            <wp:docPr id="561578812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78812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3B4">
        <w:t xml:space="preserve">groups on the internet such as your local </w:t>
      </w:r>
      <w:r w:rsidR="009553B4" w:rsidRPr="009553B4">
        <w:t>Civil Defence Emergency Management Group.</w:t>
      </w:r>
    </w:p>
    <w:p w14:paraId="14B8976C" w14:textId="77777777" w:rsidR="009553B4" w:rsidRDefault="009553B4" w:rsidP="009553B4"/>
    <w:p w14:paraId="0895D790" w14:textId="77777777" w:rsidR="009553B4" w:rsidRDefault="009553B4" w:rsidP="009553B4"/>
    <w:p w14:paraId="777B742B" w14:textId="77777777" w:rsidR="009553B4" w:rsidRDefault="009553B4" w:rsidP="00B8013C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20384" behindDoc="0" locked="0" layoutInCell="1" allowOverlap="1" wp14:anchorId="1B6F0FD6" wp14:editId="4D5A6695">
            <wp:simplePos x="0" y="0"/>
            <wp:positionH relativeFrom="margin">
              <wp:align>left</wp:align>
            </wp:positionH>
            <wp:positionV relativeFrom="paragraph">
              <wp:posOffset>-99613</wp:posOffset>
            </wp:positionV>
            <wp:extent cx="861134" cy="1455313"/>
            <wp:effectExtent l="0" t="0" r="0" b="0"/>
            <wp:wrapNone/>
            <wp:docPr id="1830" name="Picture 18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" name="Picture 18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61134" cy="1455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You should make sure you follow any instructions given to you by emergency services.</w:t>
      </w:r>
    </w:p>
    <w:p w14:paraId="459159A3" w14:textId="0C9DD3DE" w:rsidR="00B8013C" w:rsidRDefault="00B8013C" w:rsidP="00B8013C"/>
    <w:p w14:paraId="574D7BDB" w14:textId="1DD59B9B" w:rsidR="00B8013C" w:rsidRDefault="00C84D7D" w:rsidP="00B8013C">
      <w:r w:rsidRPr="004368BB">
        <w:rPr>
          <w:noProof/>
          <w:lang w:val="en-NZ" w:eastAsia="en-NZ"/>
        </w:rPr>
        <w:drawing>
          <wp:anchor distT="0" distB="0" distL="114300" distR="114300" simplePos="0" relativeHeight="251921408" behindDoc="0" locked="0" layoutInCell="1" allowOverlap="1" wp14:anchorId="5BEA6AD6" wp14:editId="201E2E8F">
            <wp:simplePos x="0" y="0"/>
            <wp:positionH relativeFrom="margin">
              <wp:align>left</wp:align>
            </wp:positionH>
            <wp:positionV relativeFrom="paragraph">
              <wp:posOffset>9842</wp:posOffset>
            </wp:positionV>
            <wp:extent cx="1596031" cy="1198485"/>
            <wp:effectExtent l="0" t="0" r="4445" b="1905"/>
            <wp:wrapNone/>
            <wp:docPr id="1832" name="Picture 18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" name="Picture 18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031" cy="119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06853" w14:textId="7428ABA3" w:rsidR="009553B4" w:rsidRPr="00C02488" w:rsidRDefault="009553B4" w:rsidP="00B8013C">
      <w:r>
        <w:t xml:space="preserve">You should have your </w:t>
      </w:r>
      <w:r w:rsidRPr="00C02488">
        <w:t>grab bag</w:t>
      </w:r>
      <w:r>
        <w:t xml:space="preserve"> ready in case you need to </w:t>
      </w:r>
      <w:r w:rsidRPr="00C02488">
        <w:t xml:space="preserve">evacuate. </w:t>
      </w:r>
    </w:p>
    <w:p w14:paraId="644128A8" w14:textId="578F25E0" w:rsidR="00B8013C" w:rsidRDefault="00B8013C" w:rsidP="00B8013C"/>
    <w:p w14:paraId="4BF9747A" w14:textId="29ACE894" w:rsidR="00B8013C" w:rsidRDefault="00C84D7D" w:rsidP="00B8013C"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7B124BD8" wp14:editId="40ECE1EA">
                <wp:simplePos x="0" y="0"/>
                <wp:positionH relativeFrom="margin">
                  <wp:align>left</wp:align>
                </wp:positionH>
                <wp:positionV relativeFrom="paragraph">
                  <wp:posOffset>248920</wp:posOffset>
                </wp:positionV>
                <wp:extent cx="1671638" cy="1228725"/>
                <wp:effectExtent l="0" t="0" r="24130" b="9525"/>
                <wp:wrapNone/>
                <wp:docPr id="1833" name="Group 18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1638" cy="1228725"/>
                          <a:chOff x="0" y="0"/>
                          <a:chExt cx="1855020" cy="1322655"/>
                        </a:xfrm>
                      </wpg:grpSpPr>
                      <pic:pic xmlns:pic="http://schemas.openxmlformats.org/drawingml/2006/picture">
                        <pic:nvPicPr>
                          <pic:cNvPr id="1834" name="Picture 1834" descr="A group of people walking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25623" y="310718"/>
                            <a:ext cx="1029335" cy="949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5" name="Picture 1835" descr="A picture containing person, stan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35510"/>
                            <a:ext cx="761365" cy="1287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6" name="Text Box 1836"/>
                        <wps:cNvSpPr txBox="1"/>
                        <wps:spPr>
                          <a:xfrm>
                            <a:off x="781235" y="0"/>
                            <a:ext cx="107378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DC8159" w14:textId="77777777" w:rsidR="009553B4" w:rsidRPr="005A284F" w:rsidRDefault="009553B4" w:rsidP="009553B4">
                              <w:pPr>
                                <w:ind w:left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A284F">
                                <w:rPr>
                                  <w:sz w:val="22"/>
                                  <w:szCs w:val="22"/>
                                </w:rPr>
                                <w:t>Safe place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24BD8" id="Group 1833" o:spid="_x0000_s1030" alt="&quot;&quot;" style="position:absolute;left:0;text-align:left;margin-left:0;margin-top:19.6pt;width:131.65pt;height:96.75pt;z-index:251922432;mso-position-horizontal:left;mso-position-horizontal-relative:margin;mso-width-relative:margin;mso-height-relative:margin" coordsize="18550,132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">
                <v:shape id="Picture 1834" o:spid="_x0000_s1031" type="#_x0000_t75" alt="A group of people walking&#10;&#10;Description automatically generated with low confidence" style="position:absolute;left:8256;top:3107;width:10293;height:9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">
                  <v:imagedata r:id="rId143" o:title="A group of people walking&#10;&#10;Description automatically generated with low confidence"/>
                </v:shape>
                <v:shape id="Picture 1835" o:spid="_x0000_s1032" type="#_x0000_t75" alt="A picture containing person, standing&#10;&#10;Description automatically generated" style="position:absolute;top:355;width:7613;height:128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">
                  <v:imagedata r:id="rId83" o:title="A picture containing person, standing&#10;&#10;Description automatically generated"/>
                </v:shape>
                <v:shape id="Text Box 1836" o:spid="_x0000_s1033" type="#_x0000_t202" style="position:absolute;left:7812;width:1073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" fillcolor="white [3201]" strokeweight=".5pt">
                  <v:textbox>
                    <w:txbxContent>
                      <w:p w14:paraId="65DC8159" w14:textId="77777777" w:rsidR="009553B4" w:rsidRPr="005A284F" w:rsidRDefault="009553B4" w:rsidP="009553B4">
                        <w:pPr>
                          <w:ind w:left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A284F">
                          <w:rPr>
                            <w:sz w:val="22"/>
                            <w:szCs w:val="22"/>
                          </w:rPr>
                          <w:t>Safe place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288069" w14:textId="32C1B2E9" w:rsidR="009553B4" w:rsidRDefault="009553B4" w:rsidP="00B8013C">
      <w:r>
        <w:t>You should follow any orders that tell you to evacuate to stay safe.</w:t>
      </w:r>
    </w:p>
    <w:p w14:paraId="186A543F" w14:textId="77777777" w:rsidR="00B8013C" w:rsidRDefault="00B8013C" w:rsidP="00B8013C"/>
    <w:p w14:paraId="14A73652" w14:textId="77777777" w:rsidR="00B8013C" w:rsidRDefault="00B8013C" w:rsidP="00B8013C"/>
    <w:p w14:paraId="3427E0C4" w14:textId="200D05C9" w:rsidR="009553B4" w:rsidRDefault="00B8013C" w:rsidP="00B8013C">
      <w:r>
        <w:rPr>
          <w:noProof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2EA3C55D" wp14:editId="5AA3B02A">
                <wp:simplePos x="0" y="0"/>
                <wp:positionH relativeFrom="margin">
                  <wp:posOffset>-1212</wp:posOffset>
                </wp:positionH>
                <wp:positionV relativeFrom="paragraph">
                  <wp:posOffset>32055</wp:posOffset>
                </wp:positionV>
                <wp:extent cx="1163320" cy="1607185"/>
                <wp:effectExtent l="0" t="0" r="0" b="0"/>
                <wp:wrapNone/>
                <wp:docPr id="1191867649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320" cy="1607185"/>
                          <a:chOff x="0" y="0"/>
                          <a:chExt cx="1163393" cy="1607185"/>
                        </a:xfrm>
                      </wpg:grpSpPr>
                      <pic:pic xmlns:pic="http://schemas.openxmlformats.org/drawingml/2006/picture">
                        <pic:nvPicPr>
                          <pic:cNvPr id="112208764" name="Picture 183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611"/>
                          <a:stretch/>
                        </pic:blipFill>
                        <pic:spPr bwMode="auto">
                          <a:xfrm>
                            <a:off x="0" y="0"/>
                            <a:ext cx="487680" cy="1607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8443539" name="Graphic 18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206009">
                            <a:off x="719528" y="352269"/>
                            <a:ext cx="443865" cy="490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774791" name="Graphic 18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206009">
                            <a:off x="524656" y="179882"/>
                            <a:ext cx="443865" cy="490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A480FD" id="Group 17" o:spid="_x0000_s1026" alt="&quot;&quot;" style="position:absolute;margin-left:-.1pt;margin-top:2.5pt;width:91.6pt;height:126.55pt;z-index:251926528;mso-position-horizontal-relative:margin" coordsize="11633,16071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">
                <v:shape id="Picture 1837" o:spid="_x0000_s1027" type="#_x0000_t75" alt="&quot;&quot;" style="position:absolute;width:4876;height:16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">
                  <v:imagedata r:id="rId76" o:title="" cropright="29236f"/>
                </v:shape>
                <v:shape id="Graphic 1838" o:spid="_x0000_s1028" type="#_x0000_t75" alt="&quot;&quot;" style="position:absolute;left:7195;top:3522;width:4438;height:4902;rotation:89631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">
                  <v:imagedata r:id="rId75" o:title=""/>
                </v:shape>
                <v:shape id="Graphic 1839" o:spid="_x0000_s1029" type="#_x0000_t75" alt="&quot;&quot;" style="position:absolute;left:5246;top:1798;width:4439;height:4903;rotation:89631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">
                  <v:imagedata r:id="rId75" o:title=""/>
                </v:shape>
                <w10:wrap anchorx="margin"/>
              </v:group>
            </w:pict>
          </mc:Fallback>
        </mc:AlternateContent>
      </w:r>
      <w:r w:rsidR="009553B4">
        <w:t xml:space="preserve">You should evacuate </w:t>
      </w:r>
      <w:r w:rsidR="009553B4" w:rsidRPr="00C02488">
        <w:t>straight away</w:t>
      </w:r>
      <w:r w:rsidR="009553B4">
        <w:t xml:space="preserve"> if you do not feel safe even if you have not be</w:t>
      </w:r>
      <w:r>
        <w:t>e</w:t>
      </w:r>
      <w:r w:rsidR="009553B4">
        <w:t xml:space="preserve">n told to. </w:t>
      </w:r>
    </w:p>
    <w:p w14:paraId="477D2030" w14:textId="77777777" w:rsidR="00B8013C" w:rsidRDefault="00B8013C" w:rsidP="00B8013C"/>
    <w:p w14:paraId="4C7AF8FE" w14:textId="77777777" w:rsidR="00B8013C" w:rsidRDefault="00B8013C" w:rsidP="00B8013C"/>
    <w:p w14:paraId="569979B0" w14:textId="2648A8A8" w:rsidR="009553B4" w:rsidRDefault="009553B4" w:rsidP="00B8013C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C35C1E5" wp14:editId="54AA1326">
                <wp:simplePos x="0" y="0"/>
                <wp:positionH relativeFrom="column">
                  <wp:posOffset>88265</wp:posOffset>
                </wp:positionH>
                <wp:positionV relativeFrom="paragraph">
                  <wp:posOffset>207245</wp:posOffset>
                </wp:positionV>
                <wp:extent cx="1073678" cy="257061"/>
                <wp:effectExtent l="0" t="0" r="0" b="0"/>
                <wp:wrapNone/>
                <wp:docPr id="1840" name="Text Box 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678" cy="257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DF207" w14:textId="77777777" w:rsidR="009553B4" w:rsidRPr="005A284F" w:rsidRDefault="009553B4" w:rsidP="009553B4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A284F">
                              <w:rPr>
                                <w:sz w:val="22"/>
                                <w:szCs w:val="22"/>
                              </w:rPr>
                              <w:t>Safe place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5C1E5" id="Text Box 1840" o:spid="_x0000_s1034" type="#_x0000_t202" style="position:absolute;left:0;text-align:left;margin-left:6.95pt;margin-top:16.3pt;width:84.55pt;height:20.2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" fillcolor="white [3201]" strokeweight=".5pt">
                <v:textbox>
                  <w:txbxContent>
                    <w:p w14:paraId="5F4DF207" w14:textId="77777777" w:rsidR="009553B4" w:rsidRPr="005A284F" w:rsidRDefault="009553B4" w:rsidP="009553B4">
                      <w:pPr>
                        <w:ind w:left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A284F">
                        <w:rPr>
                          <w:sz w:val="22"/>
                          <w:szCs w:val="22"/>
                        </w:rPr>
                        <w:t>Safe place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hd w:val="clear" w:color="auto" w:fill="FFFFFF"/>
          <w:lang w:val="en-NZ" w:eastAsia="en-NZ"/>
        </w:rPr>
        <w:drawing>
          <wp:anchor distT="0" distB="0" distL="114300" distR="114300" simplePos="0" relativeHeight="251928576" behindDoc="0" locked="0" layoutInCell="1" allowOverlap="1" wp14:anchorId="2240F5B1" wp14:editId="1BAD751E">
            <wp:simplePos x="0" y="0"/>
            <wp:positionH relativeFrom="margin">
              <wp:posOffset>58858</wp:posOffset>
            </wp:positionH>
            <wp:positionV relativeFrom="paragraph">
              <wp:posOffset>153670</wp:posOffset>
            </wp:positionV>
            <wp:extent cx="1162900" cy="872175"/>
            <wp:effectExtent l="0" t="0" r="0" b="4445"/>
            <wp:wrapNone/>
            <wp:docPr id="1841" name="Picture 18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" name="Picture 18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900" cy="87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You should move any animals to a safe place so they will be away from any flood water.</w:t>
      </w:r>
    </w:p>
    <w:p w14:paraId="58DE4687" w14:textId="77777777" w:rsidR="009553B4" w:rsidRDefault="009553B4" w:rsidP="00B8013C">
      <w:r>
        <w:rPr>
          <w:noProof/>
          <w:lang w:val="en-NZ" w:eastAsia="en-NZ"/>
        </w:rPr>
        <w:drawing>
          <wp:anchor distT="0" distB="0" distL="114300" distR="114300" simplePos="0" relativeHeight="251929600" behindDoc="0" locked="0" layoutInCell="1" allowOverlap="1" wp14:anchorId="6F9C57A5" wp14:editId="6872D158">
            <wp:simplePos x="0" y="0"/>
            <wp:positionH relativeFrom="margin">
              <wp:posOffset>70944</wp:posOffset>
            </wp:positionH>
            <wp:positionV relativeFrom="paragraph">
              <wp:posOffset>191246</wp:posOffset>
            </wp:positionV>
            <wp:extent cx="929005" cy="1415415"/>
            <wp:effectExtent l="0" t="0" r="4445" b="0"/>
            <wp:wrapNone/>
            <wp:docPr id="1842" name="Picture 18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" name="Picture 18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490F7" w14:textId="77777777" w:rsidR="009553B4" w:rsidRDefault="009553B4" w:rsidP="00B8013C"/>
    <w:p w14:paraId="7B7A5175" w14:textId="77777777" w:rsidR="009553B4" w:rsidRDefault="009553B4" w:rsidP="00B8013C">
      <w:r>
        <w:t xml:space="preserve">If you have to leave your home you should take your pets with you. </w:t>
      </w:r>
    </w:p>
    <w:p w14:paraId="1E93EDC4" w14:textId="4E11047C" w:rsidR="009553B4" w:rsidRDefault="009553B4" w:rsidP="00C84D7D">
      <w:r>
        <w:rPr>
          <w:noProof/>
          <w:lang w:val="en-NZ" w:eastAsia="en-NZ"/>
        </w:rPr>
        <w:lastRenderedPageBreak/>
        <mc:AlternateContent>
          <mc:Choice Requires="wpg">
            <w:drawing>
              <wp:anchor distT="0" distB="0" distL="114300" distR="114300" simplePos="0" relativeHeight="251930624" behindDoc="0" locked="0" layoutInCell="1" allowOverlap="1" wp14:anchorId="04D4C6DB" wp14:editId="17D607D2">
                <wp:simplePos x="0" y="0"/>
                <wp:positionH relativeFrom="margin">
                  <wp:align>left</wp:align>
                </wp:positionH>
                <wp:positionV relativeFrom="paragraph">
                  <wp:posOffset>-213064</wp:posOffset>
                </wp:positionV>
                <wp:extent cx="1624009" cy="1304925"/>
                <wp:effectExtent l="0" t="0" r="0" b="0"/>
                <wp:wrapNone/>
                <wp:docPr id="1846" name="Group 18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4009" cy="1304925"/>
                          <a:chOff x="0" y="0"/>
                          <a:chExt cx="1624009" cy="1304925"/>
                        </a:xfrm>
                      </wpg:grpSpPr>
                      <pic:pic xmlns:pic="http://schemas.openxmlformats.org/drawingml/2006/picture">
                        <pic:nvPicPr>
                          <pic:cNvPr id="1844" name="Picture 184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1304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5" name="Graphic 184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1145219" y="0"/>
                            <a:ext cx="478790" cy="478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4AADB8" id="Group 1846" o:spid="_x0000_s1026" alt="&quot;&quot;" style="position:absolute;margin-left:0;margin-top:-16.8pt;width:127.85pt;height:102.75pt;z-index:251930624;mso-position-horizontal:left;mso-position-horizontal-relative:margin" coordsize="16240,130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">
                <v:shape id="Picture 1844" o:spid="_x0000_s1027" type="#_x0000_t75" alt="&quot;&quot;" style="position:absolute;width:1376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">
                  <v:imagedata r:id="rId137" o:title=""/>
                </v:shape>
                <v:shape id="Graphic 1845" o:spid="_x0000_s1028" type="#_x0000_t75" alt="&quot;&quot;" style="position:absolute;left:11452;width:4788;height:478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">
                  <v:imagedata r:id="rId148" o:title=""/>
                </v:shape>
                <w10:wrap anchorx="margin"/>
              </v:group>
            </w:pict>
          </mc:Fallback>
        </mc:AlternateContent>
      </w:r>
      <w:r>
        <w:t xml:space="preserve">You should move some things in your house to </w:t>
      </w:r>
      <w:r w:rsidR="00BF1ACD">
        <w:t>the highest</w:t>
      </w:r>
      <w:r>
        <w:t xml:space="preserve"> you can to keep them out of the water.</w:t>
      </w:r>
    </w:p>
    <w:p w14:paraId="2C154036" w14:textId="77777777" w:rsidR="009553B4" w:rsidRDefault="009553B4" w:rsidP="00C84D7D"/>
    <w:p w14:paraId="464D2073" w14:textId="77777777" w:rsidR="009553B4" w:rsidRDefault="009553B4" w:rsidP="00C84D7D"/>
    <w:p w14:paraId="17E2A489" w14:textId="1181D39F" w:rsidR="009553B4" w:rsidRDefault="00C84D7D" w:rsidP="00C84D7D">
      <w:r>
        <w:rPr>
          <w:noProof/>
          <w:lang w:val="en-NZ" w:eastAsia="en-NZ"/>
        </w:rPr>
        <w:drawing>
          <wp:anchor distT="0" distB="0" distL="114300" distR="114300" simplePos="0" relativeHeight="251933696" behindDoc="0" locked="0" layoutInCell="1" allowOverlap="1" wp14:anchorId="56931D73" wp14:editId="0374E3AD">
            <wp:simplePos x="0" y="0"/>
            <wp:positionH relativeFrom="margin">
              <wp:align>left</wp:align>
            </wp:positionH>
            <wp:positionV relativeFrom="paragraph">
              <wp:posOffset>618490</wp:posOffset>
            </wp:positionV>
            <wp:extent cx="914400" cy="914400"/>
            <wp:effectExtent l="0" t="0" r="0" b="0"/>
            <wp:wrapNone/>
            <wp:docPr id="1850" name="Picture 18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" name="Picture 18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3B4">
        <w:t>The sorts of things you should move include:</w:t>
      </w:r>
    </w:p>
    <w:p w14:paraId="57167CDB" w14:textId="09761149" w:rsidR="009553B4" w:rsidRDefault="009553B4" w:rsidP="00C84D7D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931648" behindDoc="0" locked="0" layoutInCell="1" allowOverlap="1" wp14:anchorId="2845809A" wp14:editId="08F6B785">
            <wp:simplePos x="0" y="0"/>
            <wp:positionH relativeFrom="margin">
              <wp:align>left</wp:align>
            </wp:positionH>
            <wp:positionV relativeFrom="paragraph">
              <wp:posOffset>943928</wp:posOffset>
            </wp:positionV>
            <wp:extent cx="914595" cy="914400"/>
            <wp:effectExtent l="0" t="0" r="0" b="0"/>
            <wp:wrapNone/>
            <wp:docPr id="1847" name="Picture 18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" name="Picture 18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59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things that are worth a lot of money such as jewellery</w:t>
      </w:r>
    </w:p>
    <w:p w14:paraId="4300366E" w14:textId="77777777" w:rsidR="009553B4" w:rsidRDefault="009553B4" w:rsidP="00C84D7D">
      <w:pPr>
        <w:pStyle w:val="Listtoplevel"/>
      </w:pPr>
      <w:r>
        <w:t>electrical items such as TV sets</w:t>
      </w:r>
    </w:p>
    <w:p w14:paraId="5C6E51A9" w14:textId="43D9232A" w:rsidR="009553B4" w:rsidRDefault="009553B4" w:rsidP="00B9060D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932672" behindDoc="0" locked="0" layoutInCell="1" allowOverlap="1" wp14:anchorId="38B71DDE" wp14:editId="7BEB0D94">
            <wp:simplePos x="0" y="0"/>
            <wp:positionH relativeFrom="margin">
              <wp:align>left</wp:align>
            </wp:positionH>
            <wp:positionV relativeFrom="paragraph">
              <wp:posOffset>284797</wp:posOffset>
            </wp:positionV>
            <wp:extent cx="656947" cy="1364615"/>
            <wp:effectExtent l="0" t="0" r="0" b="0"/>
            <wp:wrapNone/>
            <wp:docPr id="1849" name="Picture 18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Picture 18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8" r="65535"/>
                    <a:stretch/>
                  </pic:blipFill>
                  <pic:spPr bwMode="auto">
                    <a:xfrm>
                      <a:off x="0" y="0"/>
                      <a:ext cx="656947" cy="136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any chemicals you might have such as things you might use to clean.</w:t>
      </w:r>
    </w:p>
    <w:p w14:paraId="0F3FAA6C" w14:textId="77777777" w:rsidR="009553B4" w:rsidRDefault="009553B4" w:rsidP="009553B4"/>
    <w:p w14:paraId="1879A589" w14:textId="77777777" w:rsidR="009553B4" w:rsidRDefault="009553B4" w:rsidP="009553B4"/>
    <w:p w14:paraId="0DD04A5F" w14:textId="77777777" w:rsidR="009553B4" w:rsidRDefault="009553B4" w:rsidP="009553B4">
      <w:r w:rsidRPr="001743C2">
        <w:rPr>
          <w:noProof/>
          <w:lang w:val="en-NZ" w:eastAsia="en-NZ"/>
        </w:rPr>
        <w:drawing>
          <wp:anchor distT="0" distB="0" distL="114300" distR="114300" simplePos="0" relativeHeight="251934720" behindDoc="0" locked="0" layoutInCell="1" allowOverlap="1" wp14:anchorId="2D0D88E5" wp14:editId="364F0F88">
            <wp:simplePos x="0" y="0"/>
            <wp:positionH relativeFrom="margin">
              <wp:align>left</wp:align>
            </wp:positionH>
            <wp:positionV relativeFrom="paragraph">
              <wp:posOffset>113751</wp:posOffset>
            </wp:positionV>
            <wp:extent cx="1597721" cy="723807"/>
            <wp:effectExtent l="0" t="0" r="2540" b="635"/>
            <wp:wrapNone/>
            <wp:docPr id="1852" name="Picture 18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" name="Picture 18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21" cy="72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You should put any important items in containers that can be tightly closed to stop water getting in. </w:t>
      </w:r>
    </w:p>
    <w:p w14:paraId="0AC1CA93" w14:textId="77777777" w:rsidR="009553B4" w:rsidRDefault="009553B4" w:rsidP="009553B4"/>
    <w:p w14:paraId="47851563" w14:textId="77777777" w:rsidR="009553B4" w:rsidRDefault="009553B4" w:rsidP="009553B4"/>
    <w:p w14:paraId="57924257" w14:textId="77777777" w:rsidR="009553B4" w:rsidRDefault="009553B4" w:rsidP="009553B4"/>
    <w:p w14:paraId="2107F978" w14:textId="43F4E35E" w:rsidR="009553B4" w:rsidRDefault="009553B4" w:rsidP="009553B4">
      <w:r>
        <w:lastRenderedPageBreak/>
        <w:t>You should lift any items made of fabric</w:t>
      </w:r>
      <w:r w:rsidR="00BF1ACD">
        <w:t xml:space="preserve"> / cloth</w:t>
      </w:r>
      <w:r>
        <w:t xml:space="preserve"> off the floor such as:</w:t>
      </w:r>
    </w:p>
    <w:p w14:paraId="206B487E" w14:textId="2C88E5C3" w:rsidR="009553B4" w:rsidRDefault="009553B4" w:rsidP="00907725">
      <w:pPr>
        <w:pStyle w:val="Listtoplevel"/>
      </w:pPr>
      <w:r>
        <w:rPr>
          <w:lang w:val="en-NZ" w:eastAsia="en-NZ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50556EAE" wp14:editId="1213AA47">
                <wp:simplePos x="0" y="0"/>
                <wp:positionH relativeFrom="column">
                  <wp:posOffset>-142043</wp:posOffset>
                </wp:positionH>
                <wp:positionV relativeFrom="paragraph">
                  <wp:posOffset>270448</wp:posOffset>
                </wp:positionV>
                <wp:extent cx="2017395" cy="1606858"/>
                <wp:effectExtent l="12700" t="12700" r="1905" b="19050"/>
                <wp:wrapNone/>
                <wp:docPr id="1861" name="Group 18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7395" cy="1606858"/>
                          <a:chOff x="0" y="0"/>
                          <a:chExt cx="2017395" cy="1606858"/>
                        </a:xfrm>
                      </wpg:grpSpPr>
                      <pic:pic xmlns:pic="http://schemas.openxmlformats.org/drawingml/2006/picture">
                        <pic:nvPicPr>
                          <pic:cNvPr id="1853" name="Picture 185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56"/>
                            <a:ext cx="2017395" cy="141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4" name="Oval 185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962611" y="1029810"/>
                            <a:ext cx="887767" cy="577048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" name="Oval 185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61275" y="834501"/>
                            <a:ext cx="590982" cy="379656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" name="Oval 186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3823" y="0"/>
                            <a:ext cx="990476" cy="690658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BDA2CA" id="Group 1861" o:spid="_x0000_s1026" alt="&quot;&quot;" style="position:absolute;margin-left:-11.2pt;margin-top:21.3pt;width:158.85pt;height:126.5pt;z-index:251935744" coordsize="20173,16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">
                <v:shape id="Picture 1853" o:spid="_x0000_s1027" type="#_x0000_t75" alt="&quot;&quot;" style="position:absolute;top:50;width:20173;height:1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">
                  <v:imagedata r:id="rId154" o:title=""/>
                </v:shape>
                <v:oval id="Oval 1854" o:spid="_x0000_s1028" alt="&quot;&quot;" style="position:absolute;left:9626;top:10298;width:8877;height:5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" filled="f" strokecolor="red" strokeweight="2.25pt">
                  <v:stroke joinstyle="miter"/>
                </v:oval>
                <v:oval id="Oval 1855" o:spid="_x0000_s1029" alt="&quot;&quot;" style="position:absolute;left:2612;top:8345;width:5910;height:3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" filled="f" strokecolor="red" strokeweight="2.25pt">
                  <v:stroke joinstyle="miter"/>
                </v:oval>
                <v:oval id="Oval 1860" o:spid="_x0000_s1030" alt="&quot;&quot;" style="position:absolute;left:38;width:9904;height:6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" filled="f" strokecolor="red" strokeweight="2.25pt">
                  <v:stroke joinstyle="miter"/>
                </v:oval>
              </v:group>
            </w:pict>
          </mc:Fallback>
        </mc:AlternateContent>
      </w:r>
      <w:r>
        <w:t>curtains</w:t>
      </w:r>
    </w:p>
    <w:p w14:paraId="08139AC7" w14:textId="77777777" w:rsidR="009553B4" w:rsidRDefault="009553B4" w:rsidP="00C84D7D">
      <w:pPr>
        <w:pStyle w:val="Listtoplevel"/>
      </w:pPr>
      <w:r>
        <w:t xml:space="preserve">bed covers </w:t>
      </w:r>
    </w:p>
    <w:p w14:paraId="7E0F0224" w14:textId="77777777" w:rsidR="009553B4" w:rsidRDefault="009553B4" w:rsidP="00C84D7D">
      <w:pPr>
        <w:pStyle w:val="Listtoplevel"/>
      </w:pPr>
      <w:r>
        <w:t>rugs.</w:t>
      </w:r>
    </w:p>
    <w:p w14:paraId="20D22713" w14:textId="41C122AB" w:rsidR="009553B4" w:rsidRDefault="00BF1ACD" w:rsidP="00C84D7D">
      <w:r w:rsidRPr="00BF1ACD">
        <w:rPr>
          <w:noProof/>
        </w:rPr>
        <w:drawing>
          <wp:anchor distT="0" distB="0" distL="114300" distR="114300" simplePos="0" relativeHeight="252100608" behindDoc="0" locked="0" layoutInCell="1" allowOverlap="1" wp14:anchorId="55403467" wp14:editId="1695117E">
            <wp:simplePos x="0" y="0"/>
            <wp:positionH relativeFrom="margin">
              <wp:align>left</wp:align>
            </wp:positionH>
            <wp:positionV relativeFrom="paragraph">
              <wp:posOffset>82467</wp:posOffset>
            </wp:positionV>
            <wp:extent cx="1258784" cy="1258784"/>
            <wp:effectExtent l="0" t="0" r="0" b="0"/>
            <wp:wrapNone/>
            <wp:docPr id="850059827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59827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84" cy="125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1D174" w14:textId="2B323FAA" w:rsidR="009553B4" w:rsidRDefault="009553B4" w:rsidP="00C84D7D"/>
    <w:p w14:paraId="473D28E8" w14:textId="77777777" w:rsidR="009553B4" w:rsidRDefault="009553B4" w:rsidP="00C84D7D">
      <w:r>
        <w:t xml:space="preserve">You may also be told to turn off </w:t>
      </w:r>
      <w:r w:rsidRPr="00F805AB">
        <w:rPr>
          <w:b/>
          <w:bCs/>
        </w:rPr>
        <w:t>utilities</w:t>
      </w:r>
      <w:r>
        <w:t xml:space="preserve"> when a flood happens.</w:t>
      </w:r>
    </w:p>
    <w:p w14:paraId="105716FD" w14:textId="75F834B2" w:rsidR="009553B4" w:rsidRDefault="009553B4" w:rsidP="00C84D7D"/>
    <w:p w14:paraId="78199F0E" w14:textId="4E0A779D" w:rsidR="009553B4" w:rsidRDefault="00C84D7D" w:rsidP="00C84D7D">
      <w:r>
        <w:rPr>
          <w:b/>
          <w:bCs/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79F195A1" wp14:editId="4968466A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260000" cy="1352550"/>
                <wp:effectExtent l="0" t="0" r="0" b="0"/>
                <wp:wrapNone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352550"/>
                          <a:chOff x="0" y="0"/>
                          <a:chExt cx="1352550" cy="1352550"/>
                        </a:xfrm>
                      </wpg:grpSpPr>
                      <pic:pic xmlns:pic="http://schemas.openxmlformats.org/drawingml/2006/picture">
                        <pic:nvPicPr>
                          <pic:cNvPr id="1856" name="Picture 1856" descr="A white sink with a black background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7" name="Graphic 1857" descr="Wat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5325" y="161925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AAEAF4" id="Group 26" o:spid="_x0000_s1026" alt="&quot;&quot;" style="position:absolute;margin-left:0;margin-top:.95pt;width:99.2pt;height:106.5pt;z-index:251914240;mso-position-horizontal:left;mso-position-horizontal-relative:margin;mso-width-relative:margin" coordsize="13525,135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">
                <v:shape id="Picture 1856" o:spid="_x0000_s1027" type="#_x0000_t75" alt="A white sink with a black background&#10;&#10;Description automatically generated with low confidence" style="position:absolute;width:13525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">
                  <v:imagedata r:id="rId159" o:title="A white sink with a black background&#10;&#10;Description automatically generated with low confidence"/>
                </v:shape>
                <v:shape id="Graphic 1857" o:spid="_x0000_s1028" type="#_x0000_t75" alt="Water with solid fill" style="position:absolute;left:6953;top:1619;width:2857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">
                  <v:imagedata r:id="rId160" o:title="Water with solid fill"/>
                </v:shape>
                <w10:wrap anchorx="margin"/>
              </v:group>
            </w:pict>
          </mc:Fallback>
        </mc:AlternateContent>
      </w:r>
      <w:r w:rsidR="009553B4"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3CEB0DE1" wp14:editId="17781F6A">
                <wp:simplePos x="0" y="0"/>
                <wp:positionH relativeFrom="margin">
                  <wp:align>right</wp:align>
                </wp:positionH>
                <wp:positionV relativeFrom="paragraph">
                  <wp:posOffset>254636</wp:posOffset>
                </wp:positionV>
                <wp:extent cx="3600000" cy="2814638"/>
                <wp:effectExtent l="0" t="0" r="635" b="5080"/>
                <wp:wrapNone/>
                <wp:docPr id="19" name="Rectangl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281463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3D391" id="Rectangle 19" o:spid="_x0000_s1026" alt="&quot;&quot;" style="position:absolute;margin-left:232.25pt;margin-top:20.05pt;width:283.45pt;height:221.65pt;z-index:-251379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" fillcolor="#bdd6ee [1304]" stroked="f" strokeweight="1pt">
                <w10:wrap anchorx="margin"/>
              </v:rect>
            </w:pict>
          </mc:Fallback>
        </mc:AlternateContent>
      </w:r>
    </w:p>
    <w:p w14:paraId="02FEE953" w14:textId="6EAE13EA" w:rsidR="009553B4" w:rsidRDefault="009553B4" w:rsidP="00C84D7D">
      <w:r w:rsidRPr="00F805AB">
        <w:rPr>
          <w:b/>
          <w:bCs/>
        </w:rPr>
        <w:t>Utilities</w:t>
      </w:r>
      <w:r>
        <w:t xml:space="preserve"> are things like:</w:t>
      </w:r>
    </w:p>
    <w:p w14:paraId="13B0A280" w14:textId="38815F9A" w:rsidR="009553B4" w:rsidRDefault="009553B4" w:rsidP="009039C1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915264" behindDoc="0" locked="0" layoutInCell="1" allowOverlap="1" wp14:anchorId="738C0F04" wp14:editId="40621E35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1260000" cy="891465"/>
            <wp:effectExtent l="0" t="0" r="0" b="0"/>
            <wp:wrapNone/>
            <wp:docPr id="1858" name="Picture 185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" name="Picture 185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89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 w</w:t>
      </w:r>
      <w:r w:rsidRPr="004F3AE2">
        <w:t>ater</w:t>
      </w:r>
      <w:r>
        <w:t xml:space="preserve"> that comes out </w:t>
      </w:r>
      <w:r w:rsidR="00C84D7D">
        <w:br/>
      </w:r>
      <w:r>
        <w:t>of your taps</w:t>
      </w:r>
    </w:p>
    <w:p w14:paraId="6C0E602C" w14:textId="0749097E" w:rsidR="009553B4" w:rsidRDefault="00C84D7D" w:rsidP="00414BBF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916288" behindDoc="0" locked="0" layoutInCell="1" allowOverlap="1" wp14:anchorId="40A16B33" wp14:editId="0F2DBEF5">
            <wp:simplePos x="0" y="0"/>
            <wp:positionH relativeFrom="margin">
              <wp:align>left</wp:align>
            </wp:positionH>
            <wp:positionV relativeFrom="paragraph">
              <wp:posOffset>564515</wp:posOffset>
            </wp:positionV>
            <wp:extent cx="1260000" cy="891541"/>
            <wp:effectExtent l="0" t="0" r="0" b="0"/>
            <wp:wrapNone/>
            <wp:docPr id="1859" name="Picture 18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" name="Picture 18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891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3B4">
        <w:t>your e</w:t>
      </w:r>
      <w:r w:rsidR="009553B4" w:rsidRPr="004F3AE2">
        <w:t>lectricity</w:t>
      </w:r>
      <w:r w:rsidR="009553B4">
        <w:t xml:space="preserve"> supply</w:t>
      </w:r>
    </w:p>
    <w:p w14:paraId="7E8C60F5" w14:textId="414A8DA4" w:rsidR="009553B4" w:rsidRDefault="009553B4" w:rsidP="00C84D7D">
      <w:pPr>
        <w:pStyle w:val="Listtoplevel"/>
      </w:pPr>
      <w:r>
        <w:t xml:space="preserve">your </w:t>
      </w:r>
      <w:r w:rsidRPr="004F3AE2">
        <w:t xml:space="preserve">gas </w:t>
      </w:r>
      <w:r>
        <w:t>supply.</w:t>
      </w:r>
    </w:p>
    <w:p w14:paraId="6A708346" w14:textId="210BF93F" w:rsidR="009553B4" w:rsidRDefault="00C84D7D" w:rsidP="00C84D7D">
      <w:pPr>
        <w:tabs>
          <w:tab w:val="left" w:pos="6908"/>
        </w:tabs>
        <w:rPr>
          <w:rFonts w:eastAsia="Arial Unicode MS"/>
          <w:b/>
          <w:kern w:val="28"/>
          <w:sz w:val="44"/>
        </w:rPr>
      </w:pPr>
      <w:r>
        <w:rPr>
          <w:rFonts w:eastAsia="Arial Unicode MS"/>
          <w:b/>
          <w:kern w:val="28"/>
          <w:sz w:val="44"/>
        </w:rPr>
        <w:tab/>
      </w:r>
    </w:p>
    <w:p w14:paraId="5FFC1752" w14:textId="5BB17940" w:rsidR="00E42FD6" w:rsidRPr="00E42FD6" w:rsidRDefault="00E42FD6" w:rsidP="00E42FD6">
      <w:pPr>
        <w:pStyle w:val="Heading1"/>
      </w:pPr>
      <w:bookmarkStart w:id="4" w:name="_What_to_do_2"/>
      <w:bookmarkEnd w:id="4"/>
      <w:r w:rsidRPr="00E42FD6">
        <w:lastRenderedPageBreak/>
        <w:t>What to do during a flood</w:t>
      </w:r>
    </w:p>
    <w:p w14:paraId="6517873E" w14:textId="77777777" w:rsidR="00E42FD6" w:rsidRDefault="00E42FD6" w:rsidP="00E42FD6">
      <w:pPr>
        <w:rPr>
          <w:rFonts w:eastAsia="Times New Roman"/>
          <w:shd w:val="clear" w:color="auto" w:fill="FFFFFF"/>
          <w:lang w:eastAsia="en-GB"/>
        </w:rPr>
      </w:pPr>
    </w:p>
    <w:p w14:paraId="52AC4949" w14:textId="1C0DB10C" w:rsidR="00E42FD6" w:rsidRDefault="00A614E3" w:rsidP="00E42FD6">
      <w:r>
        <w:rPr>
          <w:noProof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544DCB1D" wp14:editId="7659F321">
                <wp:simplePos x="0" y="0"/>
                <wp:positionH relativeFrom="margin">
                  <wp:align>left</wp:align>
                </wp:positionH>
                <wp:positionV relativeFrom="paragraph">
                  <wp:posOffset>140654</wp:posOffset>
                </wp:positionV>
                <wp:extent cx="1900238" cy="1143000"/>
                <wp:effectExtent l="0" t="0" r="5080" b="0"/>
                <wp:wrapNone/>
                <wp:docPr id="1155015753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0238" cy="1143000"/>
                          <a:chOff x="0" y="0"/>
                          <a:chExt cx="2171700" cy="1304925"/>
                        </a:xfrm>
                      </wpg:grpSpPr>
                      <pic:pic xmlns:pic="http://schemas.openxmlformats.org/drawingml/2006/picture">
                        <pic:nvPicPr>
                          <pic:cNvPr id="1191631770" name="Picture 186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10" cy="1304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214566" name="Picture 186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0175" y="228600"/>
                            <a:ext cx="771525" cy="792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99D32" id="Group 22" o:spid="_x0000_s1026" alt="&quot;&quot;" style="position:absolute;margin-left:0;margin-top:11.1pt;width:149.65pt;height:90pt;z-index:251941888;mso-position-horizontal:left;mso-position-horizontal-relative:margin;mso-width-relative:margin;mso-height-relative:margin" coordsize="21717,130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">
                <v:shape id="Picture 1862" o:spid="_x0000_s1027" type="#_x0000_t75" alt="&quot;&quot;" style="position:absolute;width:13754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">
                  <v:imagedata r:id="rId137" o:title=""/>
                </v:shape>
                <v:shape id="Picture 1864" o:spid="_x0000_s1028" type="#_x0000_t75" alt="&quot;&quot;" style="position:absolute;left:14001;top:2286;width:7716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">
                  <v:imagedata r:id="rId164" o:title=""/>
                </v:shape>
                <w10:wrap anchorx="margin"/>
              </v:group>
            </w:pict>
          </mc:Fallback>
        </mc:AlternateContent>
      </w:r>
    </w:p>
    <w:p w14:paraId="368467B6" w14:textId="6CF4B555" w:rsidR="00E42FD6" w:rsidRDefault="00E42FD6" w:rsidP="00E42FD6">
      <w:r>
        <w:t>Floods can happen very quickly without warning.</w:t>
      </w:r>
    </w:p>
    <w:p w14:paraId="108B8411" w14:textId="77777777" w:rsidR="00E42FD6" w:rsidRDefault="00E42FD6" w:rsidP="00E42FD6"/>
    <w:p w14:paraId="53563693" w14:textId="77777777" w:rsidR="00E42FD6" w:rsidRDefault="00E42FD6" w:rsidP="00E42FD6"/>
    <w:p w14:paraId="2D787A4C" w14:textId="58F348F3" w:rsidR="00E42FD6" w:rsidRDefault="00A614E3" w:rsidP="00E42FD6">
      <w:r>
        <w:rPr>
          <w:noProof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7508C944" wp14:editId="73D14015">
                <wp:simplePos x="0" y="0"/>
                <wp:positionH relativeFrom="margin">
                  <wp:align>left</wp:align>
                </wp:positionH>
                <wp:positionV relativeFrom="paragraph">
                  <wp:posOffset>264168</wp:posOffset>
                </wp:positionV>
                <wp:extent cx="1485900" cy="1385888"/>
                <wp:effectExtent l="0" t="0" r="0" b="5080"/>
                <wp:wrapNone/>
                <wp:docPr id="830646429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385888"/>
                          <a:chOff x="0" y="0"/>
                          <a:chExt cx="1677988" cy="1621473"/>
                        </a:xfrm>
                      </wpg:grpSpPr>
                      <pic:pic xmlns:pic="http://schemas.openxmlformats.org/drawingml/2006/picture">
                        <pic:nvPicPr>
                          <pic:cNvPr id="1769108820" name="Picture 186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611"/>
                          <a:stretch/>
                        </pic:blipFill>
                        <pic:spPr bwMode="auto">
                          <a:xfrm>
                            <a:off x="0" y="14288"/>
                            <a:ext cx="487680" cy="1607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8398199" name="Picture 186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5838" y="0"/>
                            <a:ext cx="692150" cy="692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3224059" name="Graphic 186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206009">
                            <a:off x="700084" y="742947"/>
                            <a:ext cx="443865" cy="490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561771" name="Graphic 186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206009">
                            <a:off x="528638" y="557213"/>
                            <a:ext cx="443865" cy="490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75A115" id="Group 23" o:spid="_x0000_s1026" alt="&quot;&quot;" style="position:absolute;margin-left:0;margin-top:20.8pt;width:117pt;height:109.15pt;z-index:251947008;mso-position-horizontal:left;mso-position-horizontal-relative:margin;mso-width-relative:margin;mso-height-relative:margin" coordsize="16779,16214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">
                <v:shape id="Picture 1866" o:spid="_x0000_s1027" type="#_x0000_t75" alt="&quot;&quot;" style="position:absolute;top:142;width:4876;height:1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">
                  <v:imagedata r:id="rId166" o:title="" cropright="29236f"/>
                </v:shape>
                <v:shape id="Picture 1867" o:spid="_x0000_s1028" type="#_x0000_t75" alt="&quot;&quot;" style="position:absolute;left:9858;width:6921;height: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">
                  <v:imagedata r:id="rId77" o:title=""/>
                </v:shape>
                <v:shape id="Graphic 1868" o:spid="_x0000_s1029" type="#_x0000_t75" alt="&quot;&quot;" style="position:absolute;left:7000;top:7429;width:4439;height:4902;rotation:89631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">
                  <v:imagedata r:id="rId75" o:title=""/>
                </v:shape>
                <v:shape id="Graphic 1869" o:spid="_x0000_s1030" type="#_x0000_t75" alt="&quot;&quot;" style="position:absolute;left:5286;top:5572;width:4439;height:4902;rotation:89631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">
                  <v:imagedata r:id="rId75" o:title=""/>
                </v:shape>
                <w10:wrap anchorx="margin"/>
              </v:group>
            </w:pict>
          </mc:Fallback>
        </mc:AlternateContent>
      </w:r>
      <w:r w:rsidR="00E42FD6">
        <w:t xml:space="preserve">It is important to act </w:t>
      </w:r>
      <w:r w:rsidR="00E42FD6" w:rsidRPr="00C02488">
        <w:t>straight away</w:t>
      </w:r>
      <w:r w:rsidR="00E42FD6">
        <w:t xml:space="preserve"> if you see any rising water</w:t>
      </w:r>
      <w:r w:rsidR="00BF1ACD">
        <w:t xml:space="preserve"> / water getting higher</w:t>
      </w:r>
      <w:r w:rsidR="00E42FD6">
        <w:t>.</w:t>
      </w:r>
    </w:p>
    <w:p w14:paraId="01F887BC" w14:textId="7CC19A53" w:rsidR="00E42FD6" w:rsidRDefault="00E42FD6" w:rsidP="00E42FD6"/>
    <w:p w14:paraId="367BEDC5" w14:textId="0D9D4CC9" w:rsidR="00E42FD6" w:rsidRDefault="00E42FD6" w:rsidP="00E42FD6"/>
    <w:p w14:paraId="4B5D7A6E" w14:textId="77777777" w:rsidR="00E42FD6" w:rsidRDefault="00E42FD6" w:rsidP="00E42FD6">
      <w:r>
        <w:t>If you see any rising water you should not wait for official warnings.</w:t>
      </w:r>
    </w:p>
    <w:p w14:paraId="5C2EB2F6" w14:textId="77777777" w:rsidR="00E42FD6" w:rsidRDefault="00E42FD6" w:rsidP="00E42FD6"/>
    <w:p w14:paraId="069481E1" w14:textId="62FEC4F4" w:rsidR="00E42FD6" w:rsidRDefault="00A614E3" w:rsidP="00E42FD6">
      <w:r>
        <w:rPr>
          <w:noProof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62D6B15C" wp14:editId="3D9452A6">
                <wp:simplePos x="0" y="0"/>
                <wp:positionH relativeFrom="margin">
                  <wp:align>left</wp:align>
                </wp:positionH>
                <wp:positionV relativeFrom="paragraph">
                  <wp:posOffset>49848</wp:posOffset>
                </wp:positionV>
                <wp:extent cx="1485900" cy="1085850"/>
                <wp:effectExtent l="0" t="0" r="0" b="0"/>
                <wp:wrapNone/>
                <wp:docPr id="928924677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1085850"/>
                          <a:chOff x="0" y="0"/>
                          <a:chExt cx="1891983" cy="1282700"/>
                        </a:xfrm>
                      </wpg:grpSpPr>
                      <pic:pic xmlns:pic="http://schemas.openxmlformats.org/drawingml/2006/picture">
                        <pic:nvPicPr>
                          <pic:cNvPr id="1453253350" name="Picture 187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9" r="40805" b="50302"/>
                          <a:stretch/>
                        </pic:blipFill>
                        <pic:spPr bwMode="auto">
                          <a:xfrm>
                            <a:off x="814388" y="14287"/>
                            <a:ext cx="1077595" cy="745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708210" name="Picture 187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611"/>
                          <a:stretch/>
                        </pic:blipFill>
                        <pic:spPr bwMode="auto">
                          <a:xfrm flipH="1">
                            <a:off x="0" y="0"/>
                            <a:ext cx="426085" cy="128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5247052" name="Graphic 187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736429">
                            <a:off x="371475" y="457200"/>
                            <a:ext cx="647065" cy="598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DEF5DF" id="Group 24" o:spid="_x0000_s1026" alt="&quot;&quot;" style="position:absolute;margin-left:0;margin-top:3.95pt;width:117pt;height:85.5pt;z-index:251951104;mso-position-horizontal:left;mso-position-horizontal-relative:margin;mso-width-relative:margin;mso-height-relative:margin" coordsize="18919,12827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">
                <v:shape id="Picture 1870" o:spid="_x0000_s1027" type="#_x0000_t75" alt="&quot;&quot;" style="position:absolute;left:8143;top:142;width:10776;height:7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">
                  <v:imagedata r:id="rId169" o:title="" cropbottom="32966f" cropleft="8952f" cropright="26742f"/>
                </v:shape>
                <v:shape id="Picture 1871" o:spid="_x0000_s1028" type="#_x0000_t75" alt="&quot;&quot;" style="position:absolute;width:4260;height:128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">
                  <v:imagedata r:id="rId170" o:title="" cropright="29236f"/>
                </v:shape>
                <v:shape id="Graphic 1872" o:spid="_x0000_s1029" type="#_x0000_t75" alt="&quot;&quot;" style="position:absolute;left:3714;top:4572;width:6471;height:5981;rotation:-20355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">
                  <v:imagedata r:id="rId75" o:title=""/>
                </v:shape>
                <w10:wrap anchorx="margin"/>
              </v:group>
            </w:pict>
          </mc:Fallback>
        </mc:AlternateContent>
      </w:r>
    </w:p>
    <w:p w14:paraId="0A47478B" w14:textId="507F1B3B" w:rsidR="00E42FD6" w:rsidRDefault="00E42FD6" w:rsidP="00E42FD6">
      <w:r>
        <w:t>You should:</w:t>
      </w:r>
    </w:p>
    <w:p w14:paraId="1BAC220B" w14:textId="75612AFD" w:rsidR="00E42FD6" w:rsidRDefault="00E42FD6" w:rsidP="00E42FD6">
      <w:pPr>
        <w:pStyle w:val="Listtoplevel"/>
      </w:pPr>
      <w:r>
        <w:t xml:space="preserve">get to high ground straight away </w:t>
      </w:r>
    </w:p>
    <w:p w14:paraId="414CD248" w14:textId="696B4781" w:rsidR="00E42FD6" w:rsidRDefault="00A614E3" w:rsidP="00E42FD6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53A309A9" wp14:editId="7E338F3B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941195" cy="1026795"/>
                <wp:effectExtent l="0" t="0" r="1905" b="1905"/>
                <wp:wrapNone/>
                <wp:docPr id="87699990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1195" cy="1026795"/>
                          <a:chOff x="0" y="0"/>
                          <a:chExt cx="1941195" cy="1026795"/>
                        </a:xfrm>
                      </wpg:grpSpPr>
                      <pic:pic xmlns:pic="http://schemas.openxmlformats.org/drawingml/2006/picture">
                        <pic:nvPicPr>
                          <pic:cNvPr id="964766194" name="Picture 187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84" t="20722" r="10518" b="11178"/>
                          <a:stretch/>
                        </pic:blipFill>
                        <pic:spPr bwMode="auto">
                          <a:xfrm>
                            <a:off x="0" y="0"/>
                            <a:ext cx="1428750" cy="1020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853873" name="Graphic 187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0175" y="485775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80B030" id="Group 25" o:spid="_x0000_s1026" alt="&quot;&quot;" style="position:absolute;margin-left:0;margin-top:2.9pt;width:152.85pt;height:80.85pt;z-index:251954176" coordsize="19411,10267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">
                <v:shape id="Picture 1874" o:spid="_x0000_s1027" type="#_x0000_t75" alt="&quot;&quot;" style="position:absolute;width:14287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">
                  <v:imagedata r:id="rId174" o:title="" croptop="13580f" cropbottom="7326f" cropleft="19060f" cropright="6893f"/>
                </v:shape>
                <v:shape id="Graphic 1877" o:spid="_x0000_s1028" type="#_x0000_t75" alt="&quot;&quot;" style="position:absolute;left:14001;top:4857;width:5410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">
                  <v:imagedata r:id="rId175" o:title=""/>
                </v:shape>
              </v:group>
            </w:pict>
          </mc:Fallback>
        </mc:AlternateContent>
      </w:r>
      <w:r w:rsidR="00E42FD6">
        <w:t xml:space="preserve">stay away from any </w:t>
      </w:r>
      <w:r w:rsidR="00E42FD6" w:rsidRPr="00B24840">
        <w:t>water</w:t>
      </w:r>
      <w:r w:rsidR="00E42FD6">
        <w:t>.</w:t>
      </w:r>
    </w:p>
    <w:p w14:paraId="3B2BD9C4" w14:textId="0E2EDCD9" w:rsidR="00E42FD6" w:rsidRDefault="00E42FD6" w:rsidP="00E42FD6">
      <w:pPr>
        <w:rPr>
          <w:color w:val="000000" w:themeColor="text1"/>
        </w:rPr>
      </w:pPr>
    </w:p>
    <w:p w14:paraId="1C4E043B" w14:textId="77777777" w:rsidR="00E42FD6" w:rsidRDefault="00E42FD6" w:rsidP="00E42FD6">
      <w:pPr>
        <w:rPr>
          <w:color w:val="000000" w:themeColor="text1"/>
        </w:rPr>
      </w:pPr>
    </w:p>
    <w:p w14:paraId="7804FE9B" w14:textId="77777777" w:rsidR="00E42FD6" w:rsidRDefault="00E42FD6" w:rsidP="00E42FD6">
      <w:pPr>
        <w:rPr>
          <w:color w:val="000000" w:themeColor="text1"/>
        </w:rPr>
      </w:pPr>
      <w:r>
        <w:rPr>
          <w:color w:val="000000" w:themeColor="text1"/>
        </w:rPr>
        <w:lastRenderedPageBreak/>
        <w:t>Water from a flood can be very dangerous.</w:t>
      </w:r>
    </w:p>
    <w:p w14:paraId="2831F715" w14:textId="77777777" w:rsidR="00BF1ACD" w:rsidRDefault="00BF1ACD" w:rsidP="00E42FD6">
      <w:pPr>
        <w:rPr>
          <w:color w:val="000000" w:themeColor="text1"/>
        </w:rPr>
      </w:pPr>
    </w:p>
    <w:p w14:paraId="213E0270" w14:textId="77777777" w:rsidR="00BF1ACD" w:rsidRDefault="00BF1ACD" w:rsidP="00E42FD6">
      <w:pPr>
        <w:rPr>
          <w:color w:val="000000" w:themeColor="text1"/>
        </w:rPr>
      </w:pPr>
    </w:p>
    <w:p w14:paraId="72A882D5" w14:textId="4E8F1143" w:rsidR="00E42FD6" w:rsidRDefault="00C016F1" w:rsidP="00E42FD6">
      <w:r>
        <w:rPr>
          <w:noProof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619612C0" wp14:editId="75321178">
                <wp:simplePos x="0" y="0"/>
                <wp:positionH relativeFrom="margin">
                  <wp:align>left</wp:align>
                </wp:positionH>
                <wp:positionV relativeFrom="paragraph">
                  <wp:posOffset>2342</wp:posOffset>
                </wp:positionV>
                <wp:extent cx="1283970" cy="1426845"/>
                <wp:effectExtent l="0" t="0" r="0" b="0"/>
                <wp:wrapNone/>
                <wp:docPr id="1744300504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3970" cy="1426845"/>
                          <a:chOff x="0" y="0"/>
                          <a:chExt cx="1283970" cy="1426845"/>
                        </a:xfrm>
                      </wpg:grpSpPr>
                      <wpg:grpSp>
                        <wpg:cNvPr id="1138695045" name="Group 113869504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89521" cy="1393060"/>
                            <a:chOff x="0" y="0"/>
                            <a:chExt cx="1043305" cy="1757581"/>
                          </a:xfrm>
                        </wpg:grpSpPr>
                        <pic:pic xmlns:pic="http://schemas.openxmlformats.org/drawingml/2006/picture">
                          <pic:nvPicPr>
                            <pic:cNvPr id="1294164118" name="Picture 1294164118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4611"/>
                            <a:stretch/>
                          </pic:blipFill>
                          <pic:spPr bwMode="auto">
                            <a:xfrm>
                              <a:off x="301841" y="0"/>
                              <a:ext cx="487680" cy="1607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43414709" name="Picture 1543414709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486" b="1"/>
                            <a:stretch/>
                          </pic:blipFill>
                          <pic:spPr bwMode="auto">
                            <a:xfrm>
                              <a:off x="0" y="985421"/>
                              <a:ext cx="1043305" cy="7721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2383057" name="Graphic 188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885825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6D47BC9">
              <v:group id="Group 26" style="position:absolute;margin-left:0;margin-top:.2pt;width:101.1pt;height:112.35pt;z-index:252057600;mso-position-horizontal:left;mso-position-horizontal-relative:margin" alt="&quot;&quot;" coordsize="12839,14268" o:spid="_x0000_s1026" w14:anchorId="11714040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">
                <v:group id="Group 1138695045" style="position:absolute;width:7895;height:13930" alt="&quot;&quot;" coordsize="10433,1757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">
                  <v:shape id="Picture 1294164118" style="position:absolute;left:3018;width:4877;height:16071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">
                    <v:imagedata cropright="29236f" o:title="" r:id="rId180"/>
                  </v:shape>
                  <v:shape id="Picture 1543414709" style="position:absolute;top:9854;width:10433;height:7721;visibility:visible;mso-wrap-style:square" alt="&quot;&quot;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">
                    <v:imagedata croptop="36363f" cropbottom="1f" o:title="" r:id="rId181"/>
                  </v:shape>
                </v:group>
                <v:shape id="Graphic 1883" style="position:absolute;left:7429;top:8858;width:5410;height:5410;visibility:visible;mso-wrap-style:square" alt="&quot;&quot;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">
                  <v:imagedata o:title="" r:id="rId178"/>
                </v:shape>
                <w10:wrap anchorx="margin"/>
              </v:group>
            </w:pict>
          </mc:Fallback>
        </mc:AlternateContent>
      </w:r>
      <w:r w:rsidR="00E42FD6">
        <w:t>You must never try to move through water caused by a flood.</w:t>
      </w:r>
    </w:p>
    <w:p w14:paraId="45B00F67" w14:textId="77777777" w:rsidR="00E42FD6" w:rsidRDefault="00E42FD6" w:rsidP="00E42FD6"/>
    <w:p w14:paraId="0E4BBD29" w14:textId="77777777" w:rsidR="00E42FD6" w:rsidRDefault="00E42FD6" w:rsidP="00E42FD6"/>
    <w:p w14:paraId="63D30D61" w14:textId="4B06AB40" w:rsidR="00E42FD6" w:rsidRDefault="00E42FD6" w:rsidP="00E42FD6">
      <w:r>
        <w:t xml:space="preserve">This means you must </w:t>
      </w:r>
      <w:r w:rsidRPr="0078424C">
        <w:rPr>
          <w:b/>
          <w:bCs/>
        </w:rPr>
        <w:t>not</w:t>
      </w:r>
      <w:r>
        <w:t xml:space="preserve">: </w:t>
      </w:r>
    </w:p>
    <w:p w14:paraId="32B53B53" w14:textId="51657671" w:rsidR="00E42FD6" w:rsidRDefault="00BF1ACD" w:rsidP="00E42FD6">
      <w:pPr>
        <w:pStyle w:val="Listtoplevel"/>
      </w:pPr>
      <w:r w:rsidRPr="00BF1ACD">
        <w:drawing>
          <wp:anchor distT="0" distB="0" distL="114300" distR="114300" simplePos="0" relativeHeight="251633663" behindDoc="0" locked="0" layoutInCell="1" allowOverlap="1" wp14:anchorId="3BAB7215" wp14:editId="211916D3">
            <wp:simplePos x="0" y="0"/>
            <wp:positionH relativeFrom="column">
              <wp:posOffset>-130752</wp:posOffset>
            </wp:positionH>
            <wp:positionV relativeFrom="paragraph">
              <wp:posOffset>312882</wp:posOffset>
            </wp:positionV>
            <wp:extent cx="1187532" cy="1187532"/>
            <wp:effectExtent l="0" t="0" r="0" b="0"/>
            <wp:wrapNone/>
            <wp:docPr id="1603344955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44955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532" cy="118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2FD6">
        <w:t>try to walk through flood water</w:t>
      </w:r>
    </w:p>
    <w:p w14:paraId="5360D8FC" w14:textId="63871CB7" w:rsidR="00E42FD6" w:rsidRDefault="00BF1ACD" w:rsidP="00BF1ACD">
      <w:pPr>
        <w:pStyle w:val="Listtoplevel"/>
      </w:pPr>
      <w:r>
        <w:drawing>
          <wp:anchor distT="0" distB="0" distL="114300" distR="114300" simplePos="0" relativeHeight="251963392" behindDoc="0" locked="0" layoutInCell="1" allowOverlap="1" wp14:anchorId="70A9A8A9" wp14:editId="23376A4D">
            <wp:simplePos x="0" y="0"/>
            <wp:positionH relativeFrom="column">
              <wp:posOffset>785627</wp:posOffset>
            </wp:positionH>
            <wp:positionV relativeFrom="paragraph">
              <wp:posOffset>11653</wp:posOffset>
            </wp:positionV>
            <wp:extent cx="541020" cy="541020"/>
            <wp:effectExtent l="0" t="0" r="0" b="0"/>
            <wp:wrapNone/>
            <wp:docPr id="1598232739" name="Graphic 18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32739" name="Graphic 18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6F1"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7E455106" wp14:editId="1B0ABDFA">
                <wp:simplePos x="0" y="0"/>
                <wp:positionH relativeFrom="column">
                  <wp:posOffset>-224852</wp:posOffset>
                </wp:positionH>
                <wp:positionV relativeFrom="paragraph">
                  <wp:posOffset>209519</wp:posOffset>
                </wp:positionV>
                <wp:extent cx="1888760" cy="1259254"/>
                <wp:effectExtent l="0" t="0" r="0" b="0"/>
                <wp:wrapNone/>
                <wp:docPr id="178178486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8760" cy="1259254"/>
                          <a:chOff x="0" y="0"/>
                          <a:chExt cx="2332344" cy="1482090"/>
                        </a:xfrm>
                      </wpg:grpSpPr>
                      <wpg:grpSp>
                        <wpg:cNvPr id="1845630338" name="Group 184563033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793240" cy="1482090"/>
                            <a:chOff x="0" y="0"/>
                            <a:chExt cx="1793240" cy="1482090"/>
                          </a:xfrm>
                        </wpg:grpSpPr>
                        <pic:pic xmlns:pic="http://schemas.openxmlformats.org/drawingml/2006/picture">
                          <pic:nvPicPr>
                            <pic:cNvPr id="301133781" name="Picture 30113378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2043" y="0"/>
                              <a:ext cx="1482090" cy="14820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36406312" name="Picture 83640631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486" b="1"/>
                            <a:stretch/>
                          </pic:blipFill>
                          <pic:spPr bwMode="auto">
                            <a:xfrm>
                              <a:off x="0" y="878889"/>
                              <a:ext cx="1793240" cy="3803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0416660" name="Graphic 188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1324" y="757003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29BA4" id="Group 28" o:spid="_x0000_s1026" alt="&quot;&quot;" style="position:absolute;margin-left:-17.7pt;margin-top:16.5pt;width:148.7pt;height:99.15pt;z-index:251959296;mso-width-relative:margin;mso-height-relative:margin" coordsize="23323,148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">
                <v:group id="Group 1845630338" o:spid="_x0000_s1027" alt="&quot;&quot;" style="position:absolute;width:17932;height:14820" coordsize="17932,1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">
                  <v:shape id="Picture 301133781" o:spid="_x0000_s1028" type="#_x0000_t75" alt="&quot;&quot;" style="position:absolute;left:1420;width:14821;height:14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">
                    <v:imagedata r:id="rId184" o:title=""/>
                  </v:shape>
                  <v:shape id="Picture 836406312" o:spid="_x0000_s1029" type="#_x0000_t75" alt="&quot;&quot;" style="position:absolute;top:8788;width:17932;height:3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">
                    <v:imagedata r:id="rId51" o:title="" croptop="36363f" cropbottom="1f"/>
                  </v:shape>
                </v:group>
                <v:shape id="Graphic 1887" o:spid="_x0000_s1030" type="#_x0000_t75" alt="&quot;&quot;" style="position:absolute;left:17913;top:7570;width:5410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">
                  <v:imagedata r:id="rId175" o:title=""/>
                </v:shape>
              </v:group>
            </w:pict>
          </mc:Fallback>
        </mc:AlternateContent>
      </w:r>
      <w:r w:rsidR="00E42FD6">
        <w:t>try to swim in flood water</w:t>
      </w:r>
    </w:p>
    <w:p w14:paraId="1D00D7A4" w14:textId="4EB4E910" w:rsidR="00E42FD6" w:rsidRDefault="00E42FD6" w:rsidP="00E42FD6">
      <w:pPr>
        <w:pStyle w:val="Listtoplevel"/>
      </w:pPr>
      <w:r>
        <w:t>try to drive through flood water.</w:t>
      </w:r>
    </w:p>
    <w:p w14:paraId="445D734A" w14:textId="77777777" w:rsidR="00E42FD6" w:rsidRDefault="00E42FD6" w:rsidP="00E42FD6"/>
    <w:p w14:paraId="501CA703" w14:textId="77777777" w:rsidR="00E42FD6" w:rsidRDefault="00E42FD6" w:rsidP="00E42FD6"/>
    <w:p w14:paraId="764002B7" w14:textId="77777777" w:rsidR="00E42FD6" w:rsidRDefault="00E42FD6" w:rsidP="00E42FD6">
      <w:r>
        <w:t xml:space="preserve">Flood water is often </w:t>
      </w:r>
      <w:r w:rsidRPr="008D7735">
        <w:rPr>
          <w:b/>
          <w:bCs/>
        </w:rPr>
        <w:t>contaminated</w:t>
      </w:r>
      <w:r>
        <w:t xml:space="preserve"> water.</w:t>
      </w:r>
    </w:p>
    <w:p w14:paraId="10B52483" w14:textId="77777777" w:rsidR="00E42FD6" w:rsidRDefault="00E42FD6" w:rsidP="00E42FD6"/>
    <w:p w14:paraId="10467D26" w14:textId="2102D966" w:rsidR="00E42FD6" w:rsidRDefault="00E42FD6" w:rsidP="00E42FD6"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779FB701" wp14:editId="0BC8762E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3600000" cy="1849120"/>
                <wp:effectExtent l="0" t="0" r="635" b="0"/>
                <wp:wrapNone/>
                <wp:docPr id="1891" name="Rectangle 18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18491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1E2F2" id="Rectangle 1891" o:spid="_x0000_s1026" alt="&quot;&quot;" style="position:absolute;margin-left:232.25pt;margin-top:18.8pt;width:283.45pt;height:145.6pt;z-index:-251351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" fillcolor="#bdd6ee [1304]" stroked="f" strokeweight="1pt">
                <w10:wrap anchorx="margin"/>
              </v:rect>
            </w:pict>
          </mc:Fallback>
        </mc:AlternateContent>
      </w:r>
    </w:p>
    <w:p w14:paraId="431472EB" w14:textId="055AE9D0" w:rsidR="00E42FD6" w:rsidRDefault="00BF1ACD" w:rsidP="00C016F1">
      <w:pPr>
        <w:tabs>
          <w:tab w:val="left" w:pos="8270"/>
        </w:tabs>
      </w:pPr>
      <w:r>
        <w:rPr>
          <w:noProof/>
          <w:lang w:val="en-NZ" w:eastAsia="en-NZ"/>
        </w:rPr>
        <w:drawing>
          <wp:anchor distT="0" distB="0" distL="114300" distR="114300" simplePos="0" relativeHeight="251964416" behindDoc="0" locked="0" layoutInCell="1" allowOverlap="1" wp14:anchorId="41349340" wp14:editId="2257AA49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561465" cy="1561465"/>
            <wp:effectExtent l="0" t="0" r="0" b="635"/>
            <wp:wrapNone/>
            <wp:docPr id="1890" name="Picture 18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" name="Picture 18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FD6" w:rsidRPr="007D58C8">
        <w:rPr>
          <w:b/>
          <w:bCs/>
        </w:rPr>
        <w:t xml:space="preserve">Contaminated </w:t>
      </w:r>
      <w:r w:rsidR="00E42FD6">
        <w:t>means:</w:t>
      </w:r>
      <w:r w:rsidR="00C016F1">
        <w:tab/>
      </w:r>
    </w:p>
    <w:p w14:paraId="711A4356" w14:textId="3480EC42" w:rsidR="00E42FD6" w:rsidRDefault="00E42FD6" w:rsidP="00E42FD6">
      <w:pPr>
        <w:pStyle w:val="Listtoplevel"/>
      </w:pPr>
      <w:r>
        <w:t>something has made it dirty</w:t>
      </w:r>
    </w:p>
    <w:p w14:paraId="17962A91" w14:textId="77777777" w:rsidR="00E42FD6" w:rsidRDefault="00E42FD6" w:rsidP="00E42FD6">
      <w:pPr>
        <w:pStyle w:val="Listtoplevel"/>
      </w:pPr>
      <w:r>
        <w:t xml:space="preserve">it can make you very sick. </w:t>
      </w:r>
    </w:p>
    <w:p w14:paraId="30FA0146" w14:textId="79FAC26D" w:rsidR="00E42FD6" w:rsidRDefault="00E42FD6" w:rsidP="00E42FD6">
      <w:r>
        <w:lastRenderedPageBreak/>
        <w:t xml:space="preserve">Flood water is often </w:t>
      </w:r>
      <w:r w:rsidRPr="00A43078">
        <w:t>contaminated</w:t>
      </w:r>
      <w:r>
        <w:rPr>
          <w:b/>
          <w:bCs/>
        </w:rPr>
        <w:t xml:space="preserve"> </w:t>
      </w:r>
      <w:r>
        <w:t>by things like:</w:t>
      </w:r>
    </w:p>
    <w:p w14:paraId="300AA6A9" w14:textId="2401CE74" w:rsidR="00E42FD6" w:rsidRPr="00425FCC" w:rsidRDefault="00432A46" w:rsidP="00425FCC">
      <w:pPr>
        <w:pStyle w:val="Listtoplevel"/>
      </w:pPr>
      <w:r>
        <w:drawing>
          <wp:anchor distT="0" distB="0" distL="114300" distR="114300" simplePos="0" relativeHeight="251971584" behindDoc="0" locked="0" layoutInCell="1" allowOverlap="1" wp14:anchorId="78B745E9" wp14:editId="2B8E86C0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1828800" cy="1030093"/>
            <wp:effectExtent l="0" t="0" r="0" b="0"/>
            <wp:wrapNone/>
            <wp:docPr id="31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30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FD6" w:rsidRPr="00425FCC">
        <w:t xml:space="preserve">water that has run off from farm land </w:t>
      </w:r>
    </w:p>
    <w:p w14:paraId="1133797C" w14:textId="77777777" w:rsidR="00E42FD6" w:rsidRPr="00425FCC" w:rsidRDefault="00E42FD6" w:rsidP="00425FCC">
      <w:pPr>
        <w:pStyle w:val="Listtoplevel"/>
      </w:pPr>
      <w:r w:rsidRPr="00425FCC">
        <w:drawing>
          <wp:anchor distT="0" distB="0" distL="114300" distR="114300" simplePos="0" relativeHeight="251966464" behindDoc="0" locked="0" layoutInCell="1" allowOverlap="1" wp14:anchorId="26F6FEB9" wp14:editId="4B5C10D6">
            <wp:simplePos x="0" y="0"/>
            <wp:positionH relativeFrom="margin">
              <wp:align>left</wp:align>
            </wp:positionH>
            <wp:positionV relativeFrom="paragraph">
              <wp:posOffset>635635</wp:posOffset>
            </wp:positionV>
            <wp:extent cx="1152373" cy="1684641"/>
            <wp:effectExtent l="0" t="0" r="0" b="0"/>
            <wp:wrapNone/>
            <wp:docPr id="1893" name="Picture 189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" name="Picture 18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373" cy="1684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FCC">
        <w:t>chemicals that have been used on farm land</w:t>
      </w:r>
    </w:p>
    <w:p w14:paraId="6365C9EB" w14:textId="479A434A" w:rsidR="00E42FD6" w:rsidRPr="00425FCC" w:rsidRDefault="00E42FD6" w:rsidP="00425FCC">
      <w:pPr>
        <w:pStyle w:val="Listtoplevel"/>
      </w:pPr>
      <w:r w:rsidRPr="00425FCC">
        <w:t xml:space="preserve">sewage which is waste </w:t>
      </w:r>
      <w:r w:rsidR="00425FCC" w:rsidRPr="00425FCC">
        <w:br/>
      </w:r>
      <w:r w:rsidRPr="00425FCC">
        <w:t xml:space="preserve">water / poo that has come from toilets. </w:t>
      </w:r>
    </w:p>
    <w:p w14:paraId="5300287E" w14:textId="77777777" w:rsidR="00E42FD6" w:rsidRDefault="00E42FD6" w:rsidP="00E42FD6">
      <w:pPr>
        <w:rPr>
          <w:b/>
          <w:bCs/>
        </w:rPr>
      </w:pPr>
    </w:p>
    <w:p w14:paraId="481E47BC" w14:textId="77777777" w:rsidR="00E42FD6" w:rsidRDefault="00E42FD6" w:rsidP="00E42FD6">
      <w:r w:rsidRPr="009247F4">
        <w:rPr>
          <w:noProof/>
          <w:lang w:val="en-NZ" w:eastAsia="en-NZ"/>
        </w:rPr>
        <w:drawing>
          <wp:anchor distT="0" distB="0" distL="114300" distR="114300" simplePos="0" relativeHeight="251967488" behindDoc="0" locked="0" layoutInCell="1" allowOverlap="1" wp14:anchorId="71B2974C" wp14:editId="25FEB9A3">
            <wp:simplePos x="0" y="0"/>
            <wp:positionH relativeFrom="margin">
              <wp:posOffset>1</wp:posOffset>
            </wp:positionH>
            <wp:positionV relativeFrom="paragraph">
              <wp:posOffset>245640</wp:posOffset>
            </wp:positionV>
            <wp:extent cx="1375410" cy="1277885"/>
            <wp:effectExtent l="0" t="0" r="0" b="0"/>
            <wp:wrapNone/>
            <wp:docPr id="1894" name="Picture 189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" name="Picture 189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985" cy="1289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B6C76" w14:textId="77777777" w:rsidR="00E42FD6" w:rsidRDefault="00E42FD6" w:rsidP="00E42FD6">
      <w:r>
        <w:t>You should always make sure you wash yourself very well after you have touched flood water.</w:t>
      </w:r>
    </w:p>
    <w:p w14:paraId="14DF6393" w14:textId="77777777" w:rsidR="00E42FD6" w:rsidRDefault="00E42FD6" w:rsidP="00E42FD6"/>
    <w:p w14:paraId="49A7A4A3" w14:textId="77777777" w:rsidR="00E42FD6" w:rsidRDefault="00E42FD6" w:rsidP="00E42FD6"/>
    <w:p w14:paraId="18415F31" w14:textId="77777777" w:rsidR="00425FCC" w:rsidRDefault="00425FCC">
      <w:pPr>
        <w:spacing w:line="240" w:lineRule="auto"/>
        <w:ind w:left="0"/>
      </w:pPr>
      <w:r>
        <w:br w:type="page"/>
      </w:r>
    </w:p>
    <w:p w14:paraId="5A2B2235" w14:textId="04144255" w:rsidR="00E42FD6" w:rsidRDefault="00E42FD6" w:rsidP="00E42FD6">
      <w:r w:rsidRPr="009247F4">
        <w:rPr>
          <w:noProof/>
          <w:lang w:val="en-NZ" w:eastAsia="en-NZ"/>
        </w:rPr>
        <w:lastRenderedPageBreak/>
        <w:drawing>
          <wp:anchor distT="0" distB="0" distL="114300" distR="114300" simplePos="0" relativeHeight="251968512" behindDoc="0" locked="0" layoutInCell="1" allowOverlap="1" wp14:anchorId="56C16216" wp14:editId="4161B65E">
            <wp:simplePos x="0" y="0"/>
            <wp:positionH relativeFrom="margin">
              <wp:align>left</wp:align>
            </wp:positionH>
            <wp:positionV relativeFrom="paragraph">
              <wp:posOffset>-292422</wp:posOffset>
            </wp:positionV>
            <wp:extent cx="1260000" cy="1170258"/>
            <wp:effectExtent l="0" t="0" r="0" b="0"/>
            <wp:wrapNone/>
            <wp:docPr id="1895" name="Picture 189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Picture 189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70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If you do touch any flood water you should make sure you:</w:t>
      </w:r>
    </w:p>
    <w:p w14:paraId="08BDC6A5" w14:textId="77777777" w:rsidR="00E42FD6" w:rsidRPr="00425FCC" w:rsidRDefault="00E42FD6" w:rsidP="00425FCC">
      <w:pPr>
        <w:pStyle w:val="Listtoplevel"/>
      </w:pPr>
      <w:r w:rsidRPr="00425FCC">
        <w:drawing>
          <wp:anchor distT="0" distB="0" distL="114300" distR="114300" simplePos="0" relativeHeight="251969536" behindDoc="0" locked="0" layoutInCell="1" allowOverlap="1" wp14:anchorId="5AF6AF2A" wp14:editId="6DB60576">
            <wp:simplePos x="0" y="0"/>
            <wp:positionH relativeFrom="margin">
              <wp:posOffset>463138</wp:posOffset>
            </wp:positionH>
            <wp:positionV relativeFrom="paragraph">
              <wp:posOffset>272283</wp:posOffset>
            </wp:positionV>
            <wp:extent cx="1260000" cy="1260000"/>
            <wp:effectExtent l="0" t="0" r="0" b="0"/>
            <wp:wrapNone/>
            <wp:docPr id="1896" name="Picture 18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" name="Picture 18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FCC">
        <w:t>wash your hands</w:t>
      </w:r>
    </w:p>
    <w:p w14:paraId="39FD736E" w14:textId="2E1B1C8D" w:rsidR="00E42FD6" w:rsidRPr="00425FCC" w:rsidRDefault="00BF1ACD" w:rsidP="00425FCC">
      <w:pPr>
        <w:pStyle w:val="Listtoplevel"/>
      </w:pPr>
      <w:r w:rsidRPr="00425FCC">
        <w:drawing>
          <wp:anchor distT="0" distB="0" distL="114300" distR="114300" simplePos="0" relativeHeight="251970560" behindDoc="0" locked="0" layoutInCell="1" allowOverlap="1" wp14:anchorId="6698CF67" wp14:editId="2CB0885C">
            <wp:simplePos x="0" y="0"/>
            <wp:positionH relativeFrom="margin">
              <wp:posOffset>-225632</wp:posOffset>
            </wp:positionH>
            <wp:positionV relativeFrom="paragraph">
              <wp:posOffset>469991</wp:posOffset>
            </wp:positionV>
            <wp:extent cx="1260000" cy="1260000"/>
            <wp:effectExtent l="0" t="0" r="0" b="0"/>
            <wp:wrapNone/>
            <wp:docPr id="1897" name="Picture 18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" name="Picture 18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FD6" w:rsidRPr="00425FCC">
        <w:t>wash your clothes</w:t>
      </w:r>
    </w:p>
    <w:p w14:paraId="402A0F3C" w14:textId="7D7C8C31" w:rsidR="00E42FD6" w:rsidRDefault="00E42FD6" w:rsidP="00425FCC">
      <w:pPr>
        <w:pStyle w:val="Listtoplevel"/>
      </w:pPr>
      <w:r w:rsidRPr="00425FCC">
        <w:t xml:space="preserve">wash any other things the flood water has touched.  </w:t>
      </w:r>
    </w:p>
    <w:p w14:paraId="505E0931" w14:textId="77777777" w:rsidR="00763702" w:rsidRDefault="00763702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7CC14290" w14:textId="036EE544" w:rsidR="00763702" w:rsidRPr="006C3EEA" w:rsidRDefault="00763702" w:rsidP="00763702">
      <w:pPr>
        <w:pStyle w:val="Heading1"/>
        <w:rPr>
          <w:rFonts w:eastAsiaTheme="minorHAnsi"/>
          <w:szCs w:val="22"/>
          <w:lang w:val="en-GB"/>
        </w:rPr>
      </w:pPr>
      <w:bookmarkStart w:id="5" w:name="_What_to_do_1"/>
      <w:bookmarkEnd w:id="5"/>
      <w:r>
        <w:lastRenderedPageBreak/>
        <w:t>What to do after a flood</w:t>
      </w:r>
    </w:p>
    <w:p w14:paraId="1D238B98" w14:textId="77777777" w:rsidR="00763702" w:rsidRDefault="00763702" w:rsidP="00763702"/>
    <w:p w14:paraId="77AF14AA" w14:textId="5AD1FA6F" w:rsidR="00763702" w:rsidRDefault="00763702" w:rsidP="00763702"/>
    <w:p w14:paraId="12B8C4C8" w14:textId="448165C4" w:rsidR="00763702" w:rsidRDefault="00185D63" w:rsidP="00763702"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3FD8B1BF" wp14:editId="52383764">
                <wp:simplePos x="0" y="0"/>
                <wp:positionH relativeFrom="margin">
                  <wp:align>left</wp:align>
                </wp:positionH>
                <wp:positionV relativeFrom="paragraph">
                  <wp:posOffset>5673</wp:posOffset>
                </wp:positionV>
                <wp:extent cx="1646555" cy="1009650"/>
                <wp:effectExtent l="0" t="0" r="0" b="0"/>
                <wp:wrapNone/>
                <wp:docPr id="244" name="Group 2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6555" cy="1009650"/>
                          <a:chOff x="0" y="204186"/>
                          <a:chExt cx="1646586" cy="1010083"/>
                        </a:xfrm>
                      </wpg:grpSpPr>
                      <wpg:grpSp>
                        <wpg:cNvPr id="1900" name="Group 1900"/>
                        <wpg:cNvGrpSpPr/>
                        <wpg:grpSpPr>
                          <a:xfrm>
                            <a:off x="418633" y="262329"/>
                            <a:ext cx="1227953" cy="951940"/>
                            <a:chOff x="-18609" y="312209"/>
                            <a:chExt cx="1408453" cy="1092264"/>
                          </a:xfrm>
                        </wpg:grpSpPr>
                        <pic:pic xmlns:pic="http://schemas.openxmlformats.org/drawingml/2006/picture">
                          <pic:nvPicPr>
                            <pic:cNvPr id="1898" name="Picture 1898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381" t="6812" r="65769" b="65326"/>
                            <a:stretch/>
                          </pic:blipFill>
                          <pic:spPr bwMode="auto">
                            <a:xfrm>
                              <a:off x="-18609" y="312209"/>
                              <a:ext cx="941070" cy="1047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99" name="Graphic 1899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7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5261" y="879805"/>
                              <a:ext cx="524583" cy="52466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" name="Picture 19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87"/>
                          <a:stretch/>
                        </pic:blipFill>
                        <pic:spPr bwMode="auto">
                          <a:xfrm>
                            <a:off x="0" y="204186"/>
                            <a:ext cx="427990" cy="948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2007D4D6">
              <v:group id="Group 244" style="position:absolute;margin-left:0;margin-top:.45pt;width:129.65pt;height:79.5pt;z-index:251995136;mso-position-horizontal:left;mso-position-horizontal-relative:margin;mso-width-relative:margin;mso-height-relative:margin" alt="&quot;&quot;" coordsize="16465,10100" coordorigin=",2041" o:spid="_x0000_s1026" w14:anchorId="7AC1E78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">
                <v:group id="Group 1900" style="position:absolute;left:4186;top:2623;width:12279;height:9519" coordsize="14084,10922" coordorigin="-186,312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T/N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b4nwyzcygl7fAQAA//8DAFBLAQItABQABgAIAAAAIQDb4fbL7gAAAIUBAAATAAAAAAAA&#10;AAAAAAAAAAAAAABbQ29udGVudF9UeXBlc10ueG1sUEsBAi0AFAAGAAgAAAAhAFr0LFu/AAAAFQEA&#10;AAsAAAAAAAAAAAAAAAAAHwEAAF9yZWxzLy5yZWxzUEsBAi0AFAAGAAgAAAAhAC9lP83HAAAA3QAA&#10;AA8AAAAAAAAAAAAAAAAABwIAAGRycy9kb3ducmV2LnhtbFBLBQYAAAAAAwADALcAAAD7AgAAAAA=&#10;">
                  <v:shape id="Picture 1898" style="position:absolute;left:-186;top:3122;width:9410;height:10477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">
                    <v:imagedata cropleft="6803f" croptop="4464f" cropright="43102f" cropbottom="42812f" o:title="" r:id="rId193"/>
                  </v:shape>
                  <v:shape id="Graphic 1899" style="position:absolute;left:8652;top:8798;width:5246;height:5246;visibility:visible;mso-wrap-style:square" alt="&quot;&quot;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">
                    <v:imagedata o:title="" r:id="rId178"/>
                  </v:shape>
                </v:group>
                <v:shape id="Picture 199" style="position:absolute;top:2041;width:4279;height:9481;visibility:visible;mso-wrap-style:square" alt="&quot;&quot;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">
                  <v:imagedata cropleft="41279f" o:title="" r:id="rId194"/>
                </v:shape>
                <w10:wrap anchorx="margin"/>
              </v:group>
            </w:pict>
          </mc:Fallback>
        </mc:AlternateContent>
      </w:r>
      <w:r w:rsidR="00763702">
        <w:t xml:space="preserve">You should </w:t>
      </w:r>
      <w:r w:rsidR="00763702" w:rsidRPr="00A43078">
        <w:t>not</w:t>
      </w:r>
      <w:r w:rsidR="00763702">
        <w:t xml:space="preserve"> go back to your home after a flood until you have been told it is safe.</w:t>
      </w:r>
    </w:p>
    <w:p w14:paraId="5561EC6B" w14:textId="77777777" w:rsidR="00763702" w:rsidRDefault="00763702" w:rsidP="00763702"/>
    <w:p w14:paraId="28B7B4D1" w14:textId="5EF1C553" w:rsidR="00763702" w:rsidRDefault="00185D63" w:rsidP="00763702">
      <w:r>
        <w:rPr>
          <w:noProof/>
        </w:rPr>
        <w:drawing>
          <wp:anchor distT="0" distB="0" distL="114300" distR="114300" simplePos="0" relativeHeight="252059648" behindDoc="0" locked="0" layoutInCell="1" allowOverlap="1" wp14:anchorId="72CADA09" wp14:editId="29DF992D">
            <wp:simplePos x="0" y="0"/>
            <wp:positionH relativeFrom="margin">
              <wp:align>left</wp:align>
            </wp:positionH>
            <wp:positionV relativeFrom="paragraph">
              <wp:posOffset>327306</wp:posOffset>
            </wp:positionV>
            <wp:extent cx="1301385" cy="1020471"/>
            <wp:effectExtent l="0" t="0" r="0" b="8255"/>
            <wp:wrapNone/>
            <wp:docPr id="129314580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Picture 4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" t="1923" r="-849" b="2080"/>
                    <a:stretch/>
                  </pic:blipFill>
                  <pic:spPr bwMode="auto">
                    <a:xfrm>
                      <a:off x="0" y="0"/>
                      <a:ext cx="1301385" cy="1020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AA077A4" w14:textId="2A6AD172" w:rsidR="00763702" w:rsidRDefault="00763702" w:rsidP="00763702">
      <w:r>
        <w:t xml:space="preserve">It might not be safe to go back to your home even when any flood water has gone. </w:t>
      </w:r>
    </w:p>
    <w:p w14:paraId="691A8D84" w14:textId="23D27F1A" w:rsidR="00763702" w:rsidRDefault="00763702" w:rsidP="00763702"/>
    <w:p w14:paraId="3AB3F0F9" w14:textId="5D62C882" w:rsidR="00763702" w:rsidRDefault="00185D63" w:rsidP="00763702"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498DEC08" wp14:editId="42B4A012">
                <wp:simplePos x="0" y="0"/>
                <wp:positionH relativeFrom="margin">
                  <wp:align>left</wp:align>
                </wp:positionH>
                <wp:positionV relativeFrom="paragraph">
                  <wp:posOffset>265836</wp:posOffset>
                </wp:positionV>
                <wp:extent cx="1921133" cy="1207535"/>
                <wp:effectExtent l="0" t="0" r="0" b="0"/>
                <wp:wrapNone/>
                <wp:docPr id="1914" name="Group 19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1133" cy="1207535"/>
                          <a:chOff x="0" y="177554"/>
                          <a:chExt cx="2371306" cy="1451230"/>
                        </a:xfrm>
                      </wpg:grpSpPr>
                      <pic:pic xmlns:pic="http://schemas.openxmlformats.org/drawingml/2006/picture">
                        <pic:nvPicPr>
                          <pic:cNvPr id="440" name="Picture 4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" t="1923" r="-849" b="2080"/>
                          <a:stretch/>
                        </pic:blipFill>
                        <pic:spPr bwMode="auto">
                          <a:xfrm>
                            <a:off x="97655" y="177554"/>
                            <a:ext cx="1606550" cy="1226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6" name="Picture 190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486" b="1"/>
                          <a:stretch/>
                        </pic:blipFill>
                        <pic:spPr bwMode="auto">
                          <a:xfrm>
                            <a:off x="0" y="1065321"/>
                            <a:ext cx="1791335" cy="52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7" name="Graphic 190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5351" y="972829"/>
                            <a:ext cx="655955" cy="655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6EFB3A4D">
              <v:group id="Group 1914" style="position:absolute;margin-left:0;margin-top:20.95pt;width:151.25pt;height:95.1pt;z-index:251979776;mso-position-horizontal:left;mso-position-horizontal-relative:margin;mso-width-relative:margin;mso-height-relative:margin" alt="&quot;&quot;" coordsize="23713,14512" coordorigin=",1775" o:spid="_x0000_s1026" w14:anchorId="001B9C5D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">
                <v:shape id="Picture 440" style="position:absolute;left:976;top:1775;width:16066;height:12268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">
                  <v:imagedata cropleft="216f" croptop="1260f" cropright="-556f" cropbottom="1363f" o:title="" r:id="rId196"/>
                </v:shape>
                <v:shape id="Picture 1906" style="position:absolute;top:10653;width:17913;height:5232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">
                  <v:imagedata croptop="36363f" cropbottom="1f" o:title="" r:id="rId181"/>
                </v:shape>
                <v:shape id="Graphic 1907" style="position:absolute;left:17153;top:9728;width:6560;height:6559;visibility:visible;mso-wrap-style:square" alt="&quot;&quot;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">
                  <v:imagedata o:title="" r:id="rId178"/>
                </v:shape>
                <w10:wrap anchorx="margin"/>
              </v:group>
            </w:pict>
          </mc:Fallback>
        </mc:AlternateContent>
      </w:r>
    </w:p>
    <w:p w14:paraId="24304924" w14:textId="77777777" w:rsidR="00763702" w:rsidRDefault="00763702" w:rsidP="00763702">
      <w:r>
        <w:t>You should stay away from any areas that have been damaged by the flood.</w:t>
      </w:r>
    </w:p>
    <w:p w14:paraId="6B72A4E5" w14:textId="77777777" w:rsidR="00763702" w:rsidRDefault="00763702" w:rsidP="00763702"/>
    <w:p w14:paraId="282CD596" w14:textId="35BDF0B6" w:rsidR="00763702" w:rsidRDefault="00763702" w:rsidP="00763702"/>
    <w:p w14:paraId="5B0AA0A6" w14:textId="0B44739E" w:rsidR="00763702" w:rsidRDefault="00FD2A90" w:rsidP="00763702">
      <w:r>
        <w:rPr>
          <w:noProof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5C1420D4" wp14:editId="1BA0FBA1">
                <wp:simplePos x="0" y="0"/>
                <wp:positionH relativeFrom="column">
                  <wp:posOffset>0</wp:posOffset>
                </wp:positionH>
                <wp:positionV relativeFrom="paragraph">
                  <wp:posOffset>226185</wp:posOffset>
                </wp:positionV>
                <wp:extent cx="2070766" cy="1096405"/>
                <wp:effectExtent l="0" t="0" r="5715" b="0"/>
                <wp:wrapNone/>
                <wp:docPr id="1108227020" name="Group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766" cy="1096405"/>
                          <a:chOff x="0" y="0"/>
                          <a:chExt cx="2070766" cy="1096405"/>
                        </a:xfrm>
                      </wpg:grpSpPr>
                      <pic:pic xmlns:pic="http://schemas.openxmlformats.org/drawingml/2006/picture">
                        <pic:nvPicPr>
                          <pic:cNvPr id="905863607" name="Picture 190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908434" name="Picture 190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6826" y="52465"/>
                            <a:ext cx="1043940" cy="1043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7A0C29C9">
              <v:group id="Group 29" style="position:absolute;margin-left:0;margin-top:17.8pt;width:163.05pt;height:86.35pt;z-index:251977728" alt="&quot;&quot;" coordsize="20707,10964" o:spid="_x0000_s1026" w14:anchorId="1AF5B5B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">
                <v:shape id="Picture 1903" style="position:absolute;width:10439;height:10439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">
                  <v:imagedata o:title="" r:id="rId199"/>
                </v:shape>
                <v:shape id="Picture 1904" style="position:absolute;left:10268;top:524;width:10439;height:10440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">
                  <v:imagedata o:title="" r:id="rId200"/>
                </v:shape>
              </v:group>
            </w:pict>
          </mc:Fallback>
        </mc:AlternateContent>
      </w:r>
      <w:r w:rsidR="00763702">
        <w:t>This is to make sure you:</w:t>
      </w:r>
    </w:p>
    <w:p w14:paraId="489D83CA" w14:textId="1C5C5A9B" w:rsidR="00763702" w:rsidRDefault="00763702" w:rsidP="00763702">
      <w:pPr>
        <w:pStyle w:val="Listtoplevel"/>
      </w:pPr>
      <w:r>
        <w:t xml:space="preserve">keep yourself safe </w:t>
      </w:r>
    </w:p>
    <w:p w14:paraId="6ABF5A3F" w14:textId="77777777" w:rsidR="00763702" w:rsidRDefault="00763702" w:rsidP="00763702">
      <w:pPr>
        <w:pStyle w:val="Listtoplevel"/>
      </w:pPr>
      <w:r w:rsidRPr="00E461E8">
        <w:rPr>
          <w:lang w:val="en-NZ" w:eastAsia="en-NZ"/>
        </w:rPr>
        <w:drawing>
          <wp:anchor distT="0" distB="0" distL="114300" distR="114300" simplePos="0" relativeHeight="251978752" behindDoc="0" locked="0" layoutInCell="1" allowOverlap="1" wp14:anchorId="37DA124C" wp14:editId="09E21E64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1080000" cy="1080000"/>
            <wp:effectExtent l="0" t="0" r="6350" b="6350"/>
            <wp:wrapNone/>
            <wp:docPr id="1905" name="Picture 19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" name="Picture 19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do not get in the way of the emergency services. </w:t>
      </w:r>
    </w:p>
    <w:p w14:paraId="49F61E85" w14:textId="77777777" w:rsidR="00763702" w:rsidRDefault="00763702" w:rsidP="00763702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1980800" behindDoc="0" locked="0" layoutInCell="1" allowOverlap="1" wp14:anchorId="5120B39B" wp14:editId="266D9FCB">
            <wp:simplePos x="0" y="0"/>
            <wp:positionH relativeFrom="margin">
              <wp:align>left</wp:align>
            </wp:positionH>
            <wp:positionV relativeFrom="paragraph">
              <wp:posOffset>-408188</wp:posOffset>
            </wp:positionV>
            <wp:extent cx="777240" cy="1721468"/>
            <wp:effectExtent l="0" t="0" r="3810" b="0"/>
            <wp:wrapNone/>
            <wp:docPr id="1909" name="Picture 19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" name="Picture 19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7"/>
                    <a:stretch/>
                  </pic:blipFill>
                  <pic:spPr bwMode="auto">
                    <a:xfrm>
                      <a:off x="0" y="0"/>
                      <a:ext cx="777240" cy="1721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You should move around very carefully after a flood as the ground may be very slippery.</w:t>
      </w:r>
    </w:p>
    <w:p w14:paraId="01FDA2EC" w14:textId="58A322F7" w:rsidR="00763702" w:rsidRDefault="00763702" w:rsidP="00763702"/>
    <w:p w14:paraId="7A5FD999" w14:textId="05813494" w:rsidR="00763702" w:rsidRDefault="00BF1ACD" w:rsidP="00763702">
      <w:r w:rsidRPr="00BF1ACD">
        <w:rPr>
          <w:noProof/>
        </w:rPr>
        <w:drawing>
          <wp:anchor distT="0" distB="0" distL="114300" distR="114300" simplePos="0" relativeHeight="252101632" behindDoc="0" locked="0" layoutInCell="1" allowOverlap="1" wp14:anchorId="2BAE81D0" wp14:editId="7C58BBDC">
            <wp:simplePos x="0" y="0"/>
            <wp:positionH relativeFrom="margin">
              <wp:align>left</wp:align>
            </wp:positionH>
            <wp:positionV relativeFrom="paragraph">
              <wp:posOffset>259987</wp:posOffset>
            </wp:positionV>
            <wp:extent cx="1508167" cy="1508167"/>
            <wp:effectExtent l="0" t="0" r="0" b="0"/>
            <wp:wrapNone/>
            <wp:docPr id="1746661644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61644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67" cy="150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BC6AF" w14:textId="612324AA" w:rsidR="00763702" w:rsidRDefault="00763702" w:rsidP="00763702">
      <w:r>
        <w:t xml:space="preserve">There may also be things on the ground that have been damaged by the flood that could hurt you. </w:t>
      </w:r>
    </w:p>
    <w:p w14:paraId="0C71FAF9" w14:textId="77777777" w:rsidR="00763702" w:rsidRDefault="00763702" w:rsidP="00763702"/>
    <w:p w14:paraId="0BB5DC4E" w14:textId="77777777" w:rsidR="00763702" w:rsidRDefault="00763702" w:rsidP="00763702"/>
    <w:p w14:paraId="5AD15881" w14:textId="77777777" w:rsidR="00763702" w:rsidRDefault="00763702" w:rsidP="00763702">
      <w:r>
        <w:rPr>
          <w:noProof/>
          <w:lang w:val="en-NZ" w:eastAsia="en-NZ"/>
        </w:rPr>
        <w:drawing>
          <wp:anchor distT="0" distB="0" distL="114300" distR="114300" simplePos="0" relativeHeight="251974656" behindDoc="0" locked="0" layoutInCell="1" allowOverlap="1" wp14:anchorId="5025EBDC" wp14:editId="0A69E5C9">
            <wp:simplePos x="0" y="0"/>
            <wp:positionH relativeFrom="margin">
              <wp:align>left</wp:align>
            </wp:positionH>
            <wp:positionV relativeFrom="paragraph">
              <wp:posOffset>12627</wp:posOffset>
            </wp:positionV>
            <wp:extent cx="1260000" cy="1039500"/>
            <wp:effectExtent l="0" t="0" r="0" b="8255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03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If it is safe to do so you should check on people nearby who might need your help such as:</w:t>
      </w:r>
    </w:p>
    <w:p w14:paraId="4030C281" w14:textId="04071B35" w:rsidR="00763702" w:rsidRDefault="00BF1ACD" w:rsidP="00BF1ACD">
      <w:pPr>
        <w:pStyle w:val="Listtoplevel"/>
      </w:pPr>
      <w:r w:rsidRPr="00BF1ACD">
        <w:drawing>
          <wp:anchor distT="0" distB="0" distL="114300" distR="114300" simplePos="0" relativeHeight="252102656" behindDoc="0" locked="0" layoutInCell="1" allowOverlap="1" wp14:anchorId="3FB61F2B" wp14:editId="779639A0">
            <wp:simplePos x="0" y="0"/>
            <wp:positionH relativeFrom="margin">
              <wp:align>left</wp:align>
            </wp:positionH>
            <wp:positionV relativeFrom="paragraph">
              <wp:posOffset>216857</wp:posOffset>
            </wp:positionV>
            <wp:extent cx="1811974" cy="1151906"/>
            <wp:effectExtent l="0" t="0" r="0" b="0"/>
            <wp:wrapNone/>
            <wp:docPr id="10145078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078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74" cy="115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702" w:rsidRPr="004F3AE2">
        <w:t xml:space="preserve">your neighbours </w:t>
      </w:r>
    </w:p>
    <w:p w14:paraId="5F34BE50" w14:textId="0CBF01DB" w:rsidR="00763702" w:rsidRDefault="00763702" w:rsidP="00763702">
      <w:pPr>
        <w:pStyle w:val="Listtoplevel"/>
      </w:pPr>
      <w:r>
        <w:t xml:space="preserve">older / disabled whānau </w:t>
      </w:r>
    </w:p>
    <w:p w14:paraId="1793E57A" w14:textId="16B6DD77" w:rsidR="00763702" w:rsidRDefault="00FD2A90" w:rsidP="00763702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1973632" behindDoc="0" locked="0" layoutInCell="1" allowOverlap="1" wp14:anchorId="60A7C9CE" wp14:editId="12E33027">
            <wp:simplePos x="0" y="0"/>
            <wp:positionH relativeFrom="margin">
              <wp:align>left</wp:align>
            </wp:positionH>
            <wp:positionV relativeFrom="paragraph">
              <wp:posOffset>315611</wp:posOffset>
            </wp:positionV>
            <wp:extent cx="1260000" cy="1260000"/>
            <wp:effectExtent l="0" t="0" r="0" b="0"/>
            <wp:wrapNone/>
            <wp:docPr id="1406118253" name="Picture 14061182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18253" name="Picture 14061182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702" w:rsidRPr="004F3AE2">
        <w:t xml:space="preserve">anyone </w:t>
      </w:r>
      <w:r w:rsidR="00763702">
        <w:t xml:space="preserve">else </w:t>
      </w:r>
      <w:r w:rsidR="00763702" w:rsidRPr="004F3AE2">
        <w:t xml:space="preserve">who might need your </w:t>
      </w:r>
      <w:r w:rsidR="00763702">
        <w:t>support</w:t>
      </w:r>
      <w:r w:rsidR="00763702" w:rsidRPr="004F3AE2">
        <w:t>.</w:t>
      </w:r>
    </w:p>
    <w:p w14:paraId="1FD7448D" w14:textId="77777777" w:rsidR="00763702" w:rsidRDefault="00763702" w:rsidP="00763702"/>
    <w:p w14:paraId="206D96CA" w14:textId="77777777" w:rsidR="00763702" w:rsidRDefault="00763702" w:rsidP="00763702"/>
    <w:p w14:paraId="273E7463" w14:textId="77777777" w:rsidR="00763702" w:rsidRDefault="00763702" w:rsidP="00763702"/>
    <w:p w14:paraId="2203CBDD" w14:textId="77777777" w:rsidR="00763702" w:rsidRDefault="00763702" w:rsidP="00763702"/>
    <w:p w14:paraId="06B0A538" w14:textId="77777777" w:rsidR="00763702" w:rsidRDefault="00763702" w:rsidP="00763702">
      <w:r>
        <w:lastRenderedPageBreak/>
        <w:t xml:space="preserve">You should throw </w:t>
      </w:r>
      <w:r w:rsidRPr="004F3AE2">
        <w:t xml:space="preserve">away </w:t>
      </w:r>
      <w:r>
        <w:t xml:space="preserve">any </w:t>
      </w:r>
      <w:r w:rsidRPr="004F3AE2">
        <w:t xml:space="preserve">food </w:t>
      </w:r>
      <w:r w:rsidRPr="00AA5723">
        <w:rPr>
          <w:noProof/>
          <w:lang w:val="en-NZ" w:eastAsia="en-NZ"/>
        </w:rPr>
        <w:drawing>
          <wp:anchor distT="0" distB="0" distL="114300" distR="114300" simplePos="0" relativeHeight="251982848" behindDoc="0" locked="0" layoutInCell="1" allowOverlap="1" wp14:anchorId="31AE2531" wp14:editId="1D5E0468">
            <wp:simplePos x="0" y="0"/>
            <wp:positionH relativeFrom="margin">
              <wp:posOffset>0</wp:posOffset>
            </wp:positionH>
            <wp:positionV relativeFrom="paragraph">
              <wp:posOffset>1574165</wp:posOffset>
            </wp:positionV>
            <wp:extent cx="1038225" cy="1038225"/>
            <wp:effectExtent l="0" t="0" r="9525" b="0"/>
            <wp:wrapNone/>
            <wp:docPr id="1915" name="Picture 19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" name="Picture 19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5723">
        <w:rPr>
          <w:noProof/>
          <w:lang w:val="en-NZ" w:eastAsia="en-NZ"/>
        </w:rPr>
        <w:drawing>
          <wp:anchor distT="0" distB="0" distL="114300" distR="114300" simplePos="0" relativeHeight="251983872" behindDoc="0" locked="0" layoutInCell="1" allowOverlap="1" wp14:anchorId="1F1DBBA2" wp14:editId="3ADBBF6E">
            <wp:simplePos x="0" y="0"/>
            <wp:positionH relativeFrom="margin">
              <wp:posOffset>43815</wp:posOffset>
            </wp:positionH>
            <wp:positionV relativeFrom="paragraph">
              <wp:posOffset>349885</wp:posOffset>
            </wp:positionV>
            <wp:extent cx="1057275" cy="1057275"/>
            <wp:effectExtent l="0" t="0" r="0" b="9525"/>
            <wp:wrapNone/>
            <wp:docPr id="1916" name="Picture 19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" name="Picture 19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items </w:t>
      </w:r>
      <w:r w:rsidRPr="004F3AE2">
        <w:t xml:space="preserve">that </w:t>
      </w:r>
      <w:r>
        <w:t>have been touched by</w:t>
      </w:r>
      <w:r w:rsidRPr="004F3AE2">
        <w:t xml:space="preserve"> flood</w:t>
      </w:r>
      <w:r>
        <w:t xml:space="preserve"> </w:t>
      </w:r>
      <w:r w:rsidRPr="004F3AE2">
        <w:t>water</w:t>
      </w:r>
      <w:r>
        <w:t xml:space="preserve"> </w:t>
      </w:r>
      <w:r w:rsidRPr="004F3AE2">
        <w:t>including</w:t>
      </w:r>
      <w:r>
        <w:t>:</w:t>
      </w:r>
    </w:p>
    <w:p w14:paraId="5AEA1921" w14:textId="29B72CE3" w:rsidR="00763702" w:rsidRDefault="00763702" w:rsidP="00763702">
      <w:pPr>
        <w:pStyle w:val="Listtoplevel"/>
      </w:pPr>
      <w:r>
        <w:t>drinking water</w:t>
      </w:r>
    </w:p>
    <w:p w14:paraId="741E9EA1" w14:textId="5AF823F5" w:rsidR="00763702" w:rsidRDefault="00763702" w:rsidP="00763702">
      <w:pPr>
        <w:pStyle w:val="Listtoplevel"/>
      </w:pPr>
      <w:r w:rsidRPr="004F3AE2">
        <w:t xml:space="preserve">canned </w:t>
      </w:r>
      <w:r w:rsidR="00754AAC">
        <w:t>food</w:t>
      </w:r>
      <w:r w:rsidRPr="004F3AE2">
        <w:t>.</w:t>
      </w:r>
      <w:r w:rsidRPr="004F3AE2">
        <w:br/>
      </w:r>
    </w:p>
    <w:p w14:paraId="55B886FD" w14:textId="3F58368F" w:rsidR="00763702" w:rsidRDefault="00FD2A90" w:rsidP="00763702"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3631E903" wp14:editId="434DDE86">
                <wp:simplePos x="0" y="0"/>
                <wp:positionH relativeFrom="column">
                  <wp:posOffset>-104931</wp:posOffset>
                </wp:positionH>
                <wp:positionV relativeFrom="paragraph">
                  <wp:posOffset>190552</wp:posOffset>
                </wp:positionV>
                <wp:extent cx="1737797" cy="1378033"/>
                <wp:effectExtent l="0" t="0" r="0" b="0"/>
                <wp:wrapNone/>
                <wp:docPr id="199728559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797" cy="1378033"/>
                          <a:chOff x="0" y="0"/>
                          <a:chExt cx="1737797" cy="1378033"/>
                        </a:xfrm>
                      </wpg:grpSpPr>
                      <pic:pic xmlns:pic="http://schemas.openxmlformats.org/drawingml/2006/picture">
                        <pic:nvPicPr>
                          <pic:cNvPr id="455949373" name="Picture 19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893813" name="Graphic 19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6767" y="757003"/>
                            <a:ext cx="621030" cy="621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3C6011A">
              <v:group id="Group 30" style="position:absolute;margin-left:-8.25pt;margin-top:15pt;width:136.85pt;height:108.5pt;z-index:251987968" alt="&quot;&quot;" coordsize="17377,13780" o:spid="_x0000_s1026" w14:anchorId="6766D8E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">
                <v:shape id="Picture 1917" style="position:absolute;width:13525;height:13525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">
                  <v:imagedata o:title="" r:id="rId208"/>
                </v:shape>
                <v:shape id="Graphic 1919" style="position:absolute;left:11167;top:7570;width:6210;height:6210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">
                  <v:imagedata o:title="" r:id="rId178"/>
                </v:shape>
              </v:group>
            </w:pict>
          </mc:Fallback>
        </mc:AlternateContent>
      </w:r>
      <w:r w:rsidR="00763702" w:rsidRPr="00AA5723">
        <w:rPr>
          <w:noProof/>
          <w:lang w:val="en-NZ" w:eastAsia="en-NZ"/>
        </w:rPr>
        <w:drawing>
          <wp:anchor distT="0" distB="0" distL="114300" distR="114300" simplePos="0" relativeHeight="251985920" behindDoc="0" locked="0" layoutInCell="1" allowOverlap="1" wp14:anchorId="5C2905BE" wp14:editId="1B4BBAE7">
            <wp:simplePos x="0" y="0"/>
            <wp:positionH relativeFrom="column">
              <wp:posOffset>588793</wp:posOffset>
            </wp:positionH>
            <wp:positionV relativeFrom="paragraph">
              <wp:posOffset>356302</wp:posOffset>
            </wp:positionV>
            <wp:extent cx="285750" cy="285750"/>
            <wp:effectExtent l="0" t="0" r="0" b="6350"/>
            <wp:wrapNone/>
            <wp:docPr id="1918" name="Graphic 1918" descr="Wat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" name="Graphic 1857" descr="Water with solid fill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F8588" w14:textId="227E889A" w:rsidR="00763702" w:rsidRDefault="00763702" w:rsidP="00763702">
      <w:r>
        <w:t xml:space="preserve">You should not use any water from your taps until you are sure it is not contaminated. </w:t>
      </w:r>
    </w:p>
    <w:p w14:paraId="0B528249" w14:textId="77777777" w:rsidR="00763702" w:rsidRDefault="00763702" w:rsidP="00763702"/>
    <w:p w14:paraId="775CCFC1" w14:textId="792FA2B4" w:rsidR="00763702" w:rsidRDefault="00763702" w:rsidP="00763702"/>
    <w:p w14:paraId="3E9B29E2" w14:textId="3381C9B4" w:rsidR="00763702" w:rsidRDefault="00FD2A90" w:rsidP="00763702">
      <w:r>
        <w:rPr>
          <w:noProof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1523D10A" wp14:editId="1D5E93C6">
                <wp:simplePos x="0" y="0"/>
                <wp:positionH relativeFrom="column">
                  <wp:posOffset>44970</wp:posOffset>
                </wp:positionH>
                <wp:positionV relativeFrom="paragraph">
                  <wp:posOffset>51144</wp:posOffset>
                </wp:positionV>
                <wp:extent cx="1752788" cy="1183161"/>
                <wp:effectExtent l="0" t="0" r="0" b="0"/>
                <wp:wrapNone/>
                <wp:docPr id="1058516178" name="Group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788" cy="1183161"/>
                          <a:chOff x="0" y="0"/>
                          <a:chExt cx="1752788" cy="1183161"/>
                        </a:xfrm>
                      </wpg:grpSpPr>
                      <pic:pic xmlns:pic="http://schemas.openxmlformats.org/drawingml/2006/picture">
                        <pic:nvPicPr>
                          <pic:cNvPr id="1527306889" name="Picture 19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42"/>
                          <a:stretch/>
                        </pic:blipFill>
                        <pic:spPr bwMode="auto">
                          <a:xfrm>
                            <a:off x="0" y="0"/>
                            <a:ext cx="1136015" cy="1176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4062193" name="Graphic 1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31758" y="562131"/>
                            <a:ext cx="621030" cy="621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9B7B1DC">
              <v:group id="Group 31" style="position:absolute;margin-left:3.55pt;margin-top:4.05pt;width:138pt;height:93.15pt;z-index:251991040" alt="&quot;&quot;" coordsize="17527,11831" o:spid="_x0000_s1026" w14:anchorId="19EEAE15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">
                <v:shape id="Picture 194" style="position:absolute;width:11360;height:11760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">
                  <v:imagedata cropright="14380f" o:title="" r:id="rId210"/>
                </v:shape>
                <v:shape id="Graphic 193" style="position:absolute;left:11317;top:5621;width:6210;height:6210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">
                  <v:imagedata o:title="" r:id="rId178"/>
                </v:shape>
              </v:group>
            </w:pict>
          </mc:Fallback>
        </mc:AlternateContent>
      </w:r>
      <w:r w:rsidR="00763702">
        <w:t xml:space="preserve">This means you </w:t>
      </w:r>
      <w:r w:rsidR="00763702" w:rsidRPr="00A43078">
        <w:t>should not:</w:t>
      </w:r>
    </w:p>
    <w:p w14:paraId="32F6430E" w14:textId="3C6DFB20" w:rsidR="00763702" w:rsidRDefault="00763702" w:rsidP="00763702">
      <w:pPr>
        <w:pStyle w:val="Listtoplevel"/>
      </w:pPr>
      <w:r w:rsidRPr="00A71DBA">
        <w:t xml:space="preserve">drink </w:t>
      </w:r>
      <w:r>
        <w:t xml:space="preserve">any tap </w:t>
      </w:r>
      <w:r w:rsidRPr="00A71DBA">
        <w:t>water</w:t>
      </w:r>
    </w:p>
    <w:p w14:paraId="77C915DA" w14:textId="6E5026BB" w:rsidR="00763702" w:rsidRDefault="00FD2A90" w:rsidP="00763702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994112" behindDoc="0" locked="0" layoutInCell="1" allowOverlap="1" wp14:anchorId="13EAD603" wp14:editId="5057C548">
                <wp:simplePos x="0" y="0"/>
                <wp:positionH relativeFrom="column">
                  <wp:posOffset>-67456</wp:posOffset>
                </wp:positionH>
                <wp:positionV relativeFrom="paragraph">
                  <wp:posOffset>373588</wp:posOffset>
                </wp:positionV>
                <wp:extent cx="1865214" cy="1436370"/>
                <wp:effectExtent l="0" t="0" r="0" b="0"/>
                <wp:wrapNone/>
                <wp:docPr id="2108604484" name="Group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214" cy="1436370"/>
                          <a:chOff x="0" y="0"/>
                          <a:chExt cx="1865214" cy="1436370"/>
                        </a:xfrm>
                      </wpg:grpSpPr>
                      <pic:pic xmlns:pic="http://schemas.openxmlformats.org/drawingml/2006/picture">
                        <pic:nvPicPr>
                          <pic:cNvPr id="1917353733" name="Picture 19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883"/>
                          <a:stretch/>
                        </pic:blipFill>
                        <pic:spPr bwMode="auto">
                          <a:xfrm>
                            <a:off x="0" y="0"/>
                            <a:ext cx="1269365" cy="1436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744878" name="Graphic 19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4184" y="734518"/>
                            <a:ext cx="621030" cy="621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7A3B769">
              <v:group id="Group 32" style="position:absolute;margin-left:-5.3pt;margin-top:29.4pt;width:146.85pt;height:113.1pt;z-index:251994112" alt="&quot;&quot;" coordsize="18652,14363" o:spid="_x0000_s1026" w14:anchorId="161F0B4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">
                <v:shape id="Picture 196" style="position:absolute;width:12693;height:14363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">
                  <v:imagedata cropright="20895f" o:title="" r:id="rId212"/>
                </v:shape>
                <v:shape id="Graphic 197" style="position:absolute;left:12441;top:7345;width:6211;height:6210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">
                  <v:imagedata o:title="" r:id="rId178"/>
                </v:shape>
              </v:group>
            </w:pict>
          </mc:Fallback>
        </mc:AlternateContent>
      </w:r>
      <w:r w:rsidR="00763702" w:rsidRPr="00A71DBA">
        <w:t xml:space="preserve">wash food with tap water </w:t>
      </w:r>
    </w:p>
    <w:p w14:paraId="6DEDBD02" w14:textId="247142FC" w:rsidR="00763702" w:rsidRPr="00A71DBA" w:rsidRDefault="00763702" w:rsidP="00763702">
      <w:pPr>
        <w:pStyle w:val="Listtoplevel"/>
      </w:pPr>
      <w:r>
        <w:t xml:space="preserve">cook </w:t>
      </w:r>
      <w:r w:rsidRPr="00A71DBA">
        <w:t>food with tap water</w:t>
      </w:r>
      <w:r>
        <w:t>.</w:t>
      </w:r>
      <w:r w:rsidRPr="00A71DBA">
        <w:t xml:space="preserve"> </w:t>
      </w:r>
    </w:p>
    <w:p w14:paraId="5478DC27" w14:textId="77777777" w:rsidR="00763702" w:rsidRDefault="00763702" w:rsidP="00763702"/>
    <w:p w14:paraId="3BA2A9B2" w14:textId="62A84670" w:rsidR="00763702" w:rsidRDefault="00763702" w:rsidP="00763702">
      <w:r>
        <w:rPr>
          <w:noProof/>
          <w:lang w:val="en-NZ" w:eastAsia="en-NZ"/>
        </w:rPr>
        <w:drawing>
          <wp:anchor distT="0" distB="0" distL="114300" distR="114300" simplePos="0" relativeHeight="251996160" behindDoc="0" locked="0" layoutInCell="1" allowOverlap="1" wp14:anchorId="3AB59194" wp14:editId="51B1E82B">
            <wp:simplePos x="0" y="0"/>
            <wp:positionH relativeFrom="margin">
              <wp:align>left</wp:align>
            </wp:positionH>
            <wp:positionV relativeFrom="paragraph">
              <wp:posOffset>351328</wp:posOffset>
            </wp:positionV>
            <wp:extent cx="1733194" cy="1171304"/>
            <wp:effectExtent l="0" t="0" r="635" b="0"/>
            <wp:wrapNone/>
            <wp:docPr id="200" name="Picture 2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7" t="13474"/>
                    <a:stretch/>
                  </pic:blipFill>
                  <pic:spPr bwMode="auto">
                    <a:xfrm rot="10800000">
                      <a:off x="0" y="0"/>
                      <a:ext cx="1733194" cy="117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4F039" w14:textId="25665A70" w:rsidR="00763702" w:rsidRDefault="00763702" w:rsidP="00763702">
      <w:r>
        <w:t xml:space="preserve">Your local council may tell you to boil </w:t>
      </w:r>
      <w:r w:rsidRPr="004F3AE2">
        <w:t xml:space="preserve">any water </w:t>
      </w:r>
      <w:r>
        <w:t>you use until they tell you otherwise.</w:t>
      </w:r>
    </w:p>
    <w:p w14:paraId="38ED59E5" w14:textId="5B3D65CE" w:rsidR="00763702" w:rsidRDefault="005E2A77" w:rsidP="00763702">
      <w:r>
        <w:rPr>
          <w:noProof/>
        </w:rPr>
        <w:lastRenderedPageBreak/>
        <w:drawing>
          <wp:anchor distT="0" distB="0" distL="114300" distR="114300" simplePos="0" relativeHeight="252063744" behindDoc="0" locked="0" layoutInCell="1" allowOverlap="1" wp14:anchorId="5D77646E" wp14:editId="483EC02D">
            <wp:simplePos x="0" y="0"/>
            <wp:positionH relativeFrom="margin">
              <wp:align>left</wp:align>
            </wp:positionH>
            <wp:positionV relativeFrom="paragraph">
              <wp:posOffset>521110</wp:posOffset>
            </wp:positionV>
            <wp:extent cx="1199535" cy="1199535"/>
            <wp:effectExtent l="0" t="0" r="635" b="0"/>
            <wp:wrapNone/>
            <wp:docPr id="1072379456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79456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35" cy="11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702">
        <w:t xml:space="preserve">You can find out more information about </w:t>
      </w:r>
      <w:r w:rsidR="00763702" w:rsidRPr="004F3AE2">
        <w:t xml:space="preserve">food safety </w:t>
      </w:r>
      <w:r w:rsidR="00763702">
        <w:t>in an</w:t>
      </w:r>
      <w:r w:rsidR="00763702" w:rsidRPr="004F3AE2">
        <w:t xml:space="preserve"> emergency </w:t>
      </w:r>
      <w:r w:rsidR="00763702">
        <w:t xml:space="preserve">at </w:t>
      </w:r>
      <w:r w:rsidR="00763702" w:rsidRPr="00763702">
        <w:t>the Ministry for Primary Industries</w:t>
      </w:r>
      <w:r w:rsidR="00763702" w:rsidRPr="004F3AE2">
        <w:t xml:space="preserve"> website</w:t>
      </w:r>
      <w:r w:rsidR="00763702">
        <w:t xml:space="preserve"> here:</w:t>
      </w:r>
    </w:p>
    <w:p w14:paraId="049E7A44" w14:textId="7BA8B24D" w:rsidR="00763702" w:rsidRDefault="00763702" w:rsidP="00763702"/>
    <w:p w14:paraId="4EC52E89" w14:textId="7A4DF286" w:rsidR="00763702" w:rsidRPr="00763702" w:rsidRDefault="00763702" w:rsidP="00763702">
      <w:pPr>
        <w:rPr>
          <w:b/>
          <w:bCs/>
          <w:color w:val="000000" w:themeColor="text1"/>
        </w:rPr>
      </w:pPr>
      <w:hyperlink r:id="rId215" w:history="1">
        <w:r w:rsidRPr="00763702">
          <w:rPr>
            <w:rStyle w:val="Hyperlink"/>
            <w:b/>
            <w:bCs/>
            <w:color w:val="000000" w:themeColor="text1"/>
            <w:u w:val="none"/>
          </w:rPr>
          <w:t>www.mpi.govt.nz</w:t>
        </w:r>
      </w:hyperlink>
      <w:r w:rsidRPr="00763702">
        <w:rPr>
          <w:b/>
          <w:bCs/>
          <w:color w:val="000000" w:themeColor="text1"/>
        </w:rPr>
        <w:t xml:space="preserve"> </w:t>
      </w:r>
    </w:p>
    <w:p w14:paraId="7D972192" w14:textId="1BE045B0" w:rsidR="00763702" w:rsidRDefault="00E23DFE" w:rsidP="00763702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2060672" behindDoc="0" locked="0" layoutInCell="1" allowOverlap="1" wp14:anchorId="57993F80" wp14:editId="2839CA6E">
            <wp:simplePos x="0" y="0"/>
            <wp:positionH relativeFrom="margin">
              <wp:align>left</wp:align>
            </wp:positionH>
            <wp:positionV relativeFrom="paragraph">
              <wp:posOffset>236957</wp:posOffset>
            </wp:positionV>
            <wp:extent cx="1111046" cy="1424882"/>
            <wp:effectExtent l="0" t="0" r="0" b="4445"/>
            <wp:wrapNone/>
            <wp:docPr id="1459277165" name="Picture 3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7165" name="Picture 3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046" cy="142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FDC25" w14:textId="77777777" w:rsidR="00763702" w:rsidRDefault="00763702" w:rsidP="00763702">
      <w:pPr>
        <w:rPr>
          <w:b/>
          <w:bCs/>
        </w:rPr>
      </w:pPr>
    </w:p>
    <w:p w14:paraId="71DD45E3" w14:textId="000144F9" w:rsidR="00763702" w:rsidRDefault="00763702" w:rsidP="00763702">
      <w:r>
        <w:t xml:space="preserve">This information is </w:t>
      </w:r>
      <w:r w:rsidRPr="00D62262">
        <w:rPr>
          <w:b/>
          <w:bCs/>
        </w:rPr>
        <w:t xml:space="preserve">not </w:t>
      </w:r>
      <w:r>
        <w:t xml:space="preserve">in Easy </w:t>
      </w:r>
      <w:r w:rsidR="00281240">
        <w:t>Read</w:t>
      </w:r>
      <w:r>
        <w:t>.</w:t>
      </w:r>
    </w:p>
    <w:p w14:paraId="50CF1C7C" w14:textId="77777777" w:rsidR="00763702" w:rsidRDefault="00763702" w:rsidP="00763702"/>
    <w:p w14:paraId="3484A72D" w14:textId="1033EF08" w:rsidR="00763702" w:rsidRDefault="00763702" w:rsidP="00763702"/>
    <w:p w14:paraId="600E32ED" w14:textId="3FD5DC99" w:rsidR="00763702" w:rsidRDefault="005E2A77" w:rsidP="00763702">
      <w:r>
        <w:rPr>
          <w:noProof/>
        </w:rPr>
        <w:drawing>
          <wp:anchor distT="0" distB="0" distL="114300" distR="114300" simplePos="0" relativeHeight="252061696" behindDoc="0" locked="0" layoutInCell="1" allowOverlap="1" wp14:anchorId="06DC2E49" wp14:editId="3FF3DEB2">
            <wp:simplePos x="0" y="0"/>
            <wp:positionH relativeFrom="margin">
              <wp:align>left</wp:align>
            </wp:positionH>
            <wp:positionV relativeFrom="paragraph">
              <wp:posOffset>317500</wp:posOffset>
            </wp:positionV>
            <wp:extent cx="1199535" cy="1199535"/>
            <wp:effectExtent l="0" t="0" r="635" b="0"/>
            <wp:wrapNone/>
            <wp:docPr id="1403014331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14331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35" cy="11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702">
        <w:t>To find out what support you can get if you have been affected by an emergency go to this website:</w:t>
      </w:r>
    </w:p>
    <w:p w14:paraId="1BC4962D" w14:textId="77777777" w:rsidR="00763702" w:rsidRDefault="00763702" w:rsidP="00763702"/>
    <w:p w14:paraId="5FC1FB49" w14:textId="77777777" w:rsidR="00763702" w:rsidRPr="002658C1" w:rsidRDefault="00763702" w:rsidP="00763702">
      <w:pPr>
        <w:rPr>
          <w:b/>
          <w:bCs/>
          <w:color w:val="000000" w:themeColor="text1"/>
        </w:rPr>
      </w:pPr>
      <w:hyperlink r:id="rId217" w:history="1">
        <w:r w:rsidRPr="002658C1">
          <w:rPr>
            <w:rStyle w:val="Hyperlink"/>
            <w:b/>
            <w:bCs/>
            <w:color w:val="000000" w:themeColor="text1"/>
            <w:u w:val="none"/>
          </w:rPr>
          <w:t>shorturl.at/Jwy3q</w:t>
        </w:r>
      </w:hyperlink>
      <w:r>
        <w:rPr>
          <w:b/>
          <w:bCs/>
          <w:color w:val="000000" w:themeColor="text1"/>
        </w:rPr>
        <w:t xml:space="preserve"> </w:t>
      </w:r>
      <w:r w:rsidRPr="002658C1">
        <w:rPr>
          <w:b/>
          <w:bCs/>
          <w:color w:val="000000" w:themeColor="text1"/>
        </w:rPr>
        <w:t xml:space="preserve"> </w:t>
      </w:r>
    </w:p>
    <w:p w14:paraId="2FD20F8A" w14:textId="3C994BB1" w:rsidR="00763702" w:rsidRDefault="00763702" w:rsidP="00763702">
      <w:pPr>
        <w:rPr>
          <w:b/>
          <w:bCs/>
        </w:rPr>
      </w:pPr>
    </w:p>
    <w:p w14:paraId="01370639" w14:textId="77777777" w:rsidR="00F73B83" w:rsidRDefault="00F73B83" w:rsidP="00763702">
      <w:pPr>
        <w:rPr>
          <w:b/>
          <w:bCs/>
        </w:rPr>
      </w:pPr>
    </w:p>
    <w:p w14:paraId="26C0B754" w14:textId="77777777" w:rsidR="00F73B83" w:rsidRDefault="00F73B83" w:rsidP="00763702">
      <w:pPr>
        <w:rPr>
          <w:b/>
          <w:bCs/>
        </w:rPr>
      </w:pPr>
    </w:p>
    <w:p w14:paraId="7F36B7FD" w14:textId="28AAE9D1" w:rsidR="00BD34B6" w:rsidRPr="0098180B" w:rsidRDefault="00BD34B6" w:rsidP="00E42FD6">
      <w:pPr>
        <w:spacing w:line="240" w:lineRule="auto"/>
        <w:ind w:left="0"/>
        <w:rPr>
          <w:rFonts w:eastAsiaTheme="minorHAnsi"/>
          <w:szCs w:val="22"/>
          <w:lang w:val="en-GB"/>
        </w:rPr>
      </w:pPr>
    </w:p>
    <w:p w14:paraId="58BA7431" w14:textId="77777777" w:rsidR="00763702" w:rsidRDefault="00763702">
      <w:pPr>
        <w:spacing w:line="240" w:lineRule="auto"/>
        <w:ind w:left="0"/>
        <w:rPr>
          <w:rFonts w:eastAsia="Arial Unicode MS"/>
          <w:b/>
          <w:kern w:val="28"/>
          <w:sz w:val="44"/>
          <w:shd w:val="clear" w:color="auto" w:fill="FFFFFF"/>
          <w:lang w:eastAsia="en-GB"/>
        </w:rPr>
      </w:pPr>
      <w:r>
        <w:rPr>
          <w:shd w:val="clear" w:color="auto" w:fill="FFFFFF"/>
          <w:lang w:eastAsia="en-GB"/>
        </w:rPr>
        <w:br w:type="page"/>
      </w:r>
    </w:p>
    <w:p w14:paraId="196B1EFA" w14:textId="53C2E1DD" w:rsidR="00E63A49" w:rsidRPr="004F3AE2" w:rsidRDefault="00E63A49" w:rsidP="00E63A49">
      <w:pPr>
        <w:pStyle w:val="Heading1"/>
      </w:pPr>
      <w:bookmarkStart w:id="6" w:name="_What_to_do_3"/>
      <w:bookmarkEnd w:id="6"/>
      <w:r w:rsidRPr="00E63A49">
        <w:lastRenderedPageBreak/>
        <w:t>What to do if your property is</w:t>
      </w:r>
      <w:r w:rsidR="0021543A">
        <w:br/>
      </w:r>
      <w:r w:rsidRPr="00E63A49">
        <w:t>damaged after a flood</w:t>
      </w:r>
    </w:p>
    <w:p w14:paraId="010C4DEB" w14:textId="77777777" w:rsidR="00E63A49" w:rsidRDefault="00E63A49" w:rsidP="00E63A49"/>
    <w:p w14:paraId="74E3B5B5" w14:textId="287203B3" w:rsidR="00E63A49" w:rsidRDefault="00E63A49" w:rsidP="00E63A49"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2012544" behindDoc="0" locked="0" layoutInCell="1" allowOverlap="1" wp14:anchorId="6BE13272" wp14:editId="16D234A0">
            <wp:simplePos x="0" y="0"/>
            <wp:positionH relativeFrom="margin">
              <wp:align>left</wp:align>
            </wp:positionH>
            <wp:positionV relativeFrom="paragraph">
              <wp:posOffset>9063</wp:posOffset>
            </wp:positionV>
            <wp:extent cx="1083075" cy="1083075"/>
            <wp:effectExtent l="0" t="0" r="3175" b="0"/>
            <wp:wrapNone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075" cy="10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017B7" w14:textId="4372C647" w:rsidR="00E63A49" w:rsidRDefault="00E63A49" w:rsidP="00E63A49">
      <w:r>
        <w:t xml:space="preserve">It is possible that a flood could damage your </w:t>
      </w:r>
      <w:r w:rsidRPr="005720F0">
        <w:rPr>
          <w:b/>
          <w:bCs/>
        </w:rPr>
        <w:t>property</w:t>
      </w:r>
      <w:r>
        <w:t xml:space="preserve">.  </w:t>
      </w:r>
    </w:p>
    <w:p w14:paraId="5BEA987A" w14:textId="77777777" w:rsidR="00E63A49" w:rsidRDefault="00E63A49" w:rsidP="00E63A49"/>
    <w:p w14:paraId="51E867B8" w14:textId="77777777" w:rsidR="00E63A49" w:rsidRDefault="00E63A49" w:rsidP="00E63A49"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 wp14:anchorId="2BAEB2FA" wp14:editId="66648311">
                <wp:simplePos x="0" y="0"/>
                <wp:positionH relativeFrom="margin">
                  <wp:align>right</wp:align>
                </wp:positionH>
                <wp:positionV relativeFrom="paragraph">
                  <wp:posOffset>220980</wp:posOffset>
                </wp:positionV>
                <wp:extent cx="3600000" cy="3686861"/>
                <wp:effectExtent l="0" t="0" r="635" b="8890"/>
                <wp:wrapNone/>
                <wp:docPr id="20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368686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30CCFD60">
              <v:rect id="Rectangle 20" style="position:absolute;margin-left:232.25pt;margin-top:17.4pt;width:283.45pt;height:290.3pt;z-index:-251313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lt="&quot;&quot;" o:spid="_x0000_s1026" fillcolor="#bdd6ee [1304]" stroked="f" strokeweight="1pt" w14:anchorId="40D413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">
                <w10:wrap anchorx="margin"/>
              </v:rect>
            </w:pict>
          </mc:Fallback>
        </mc:AlternateContent>
      </w:r>
      <w:r>
        <w:rPr>
          <w:rFonts w:eastAsia="Times New Roman"/>
          <w:noProof/>
          <w:lang w:val="en-NZ" w:eastAsia="en-NZ"/>
        </w:rPr>
        <w:drawing>
          <wp:anchor distT="0" distB="0" distL="114300" distR="114300" simplePos="0" relativeHeight="252005376" behindDoc="0" locked="0" layoutInCell="1" allowOverlap="1" wp14:anchorId="0703A107" wp14:editId="136AA617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933450" cy="994699"/>
            <wp:effectExtent l="0" t="0" r="0" b="0"/>
            <wp:wrapNone/>
            <wp:docPr id="1797" name="Picture 17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" name="Picture 17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12" r="76443" b="32404"/>
                    <a:stretch/>
                  </pic:blipFill>
                  <pic:spPr bwMode="auto">
                    <a:xfrm>
                      <a:off x="0" y="0"/>
                      <a:ext cx="933450" cy="994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9337A47" w14:textId="49477A6F" w:rsidR="00E63A49" w:rsidRDefault="00E63A49" w:rsidP="00E63A49">
      <w:r>
        <w:t xml:space="preserve">Your </w:t>
      </w:r>
      <w:r w:rsidRPr="005720F0">
        <w:rPr>
          <w:b/>
          <w:bCs/>
        </w:rPr>
        <w:t>property</w:t>
      </w:r>
      <w:r>
        <w:t xml:space="preserve"> could be things like:</w:t>
      </w:r>
    </w:p>
    <w:p w14:paraId="5CA4AEF5" w14:textId="5630D641" w:rsidR="00E63A49" w:rsidRDefault="00E63A49" w:rsidP="00E63A49">
      <w:pPr>
        <w:pStyle w:val="Listtoplevel"/>
      </w:pPr>
      <w:r>
        <w:rPr>
          <w:lang w:val="en-NZ" w:eastAsia="en-NZ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49C1094A" wp14:editId="533FB3D6">
                <wp:simplePos x="0" y="0"/>
                <wp:positionH relativeFrom="column">
                  <wp:posOffset>-189557</wp:posOffset>
                </wp:positionH>
                <wp:positionV relativeFrom="paragraph">
                  <wp:posOffset>693062</wp:posOffset>
                </wp:positionV>
                <wp:extent cx="1535658" cy="1098118"/>
                <wp:effectExtent l="0" t="0" r="7620" b="6985"/>
                <wp:wrapNone/>
                <wp:docPr id="203" name="Group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5658" cy="1098118"/>
                          <a:chOff x="0" y="0"/>
                          <a:chExt cx="1864384" cy="1373814"/>
                        </a:xfrm>
                      </wpg:grpSpPr>
                      <pic:pic xmlns:pic="http://schemas.openxmlformats.org/drawingml/2006/picture">
                        <pic:nvPicPr>
                          <pic:cNvPr id="204" name="Picture 20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74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81234" y="0"/>
                            <a:ext cx="789940" cy="789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6644" y="692459"/>
                            <a:ext cx="9677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3E00951">
              <v:group id="Group 203" style="position:absolute;margin-left:-14.95pt;margin-top:54.55pt;width:120.9pt;height:86.45pt;z-index:252015616;mso-width-relative:margin;mso-height-relative:margin" alt="&quot;&quot;" coordsize="18643,13738" o:spid="_x0000_s1026" w14:anchorId="627508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">
                <v:shape id="Picture 204" style="position:absolute;top:3817;width:7810;height:7810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">
                  <v:imagedata o:title="" r:id="rId223"/>
                </v:shape>
                <v:shape id="Picture 205" style="position:absolute;left:7812;width:7899;height:7899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">
                  <v:imagedata o:title="" r:id="rId224"/>
                </v:shape>
                <v:shape id="Picture 206" style="position:absolute;left:8966;top:6924;width:9677;height:6814;visibility:visible;mso-wrap-style:square" alt="&quot;&quot;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">
                  <v:imagedata o:title="" r:id="rId225"/>
                </v:shape>
              </v:group>
            </w:pict>
          </mc:Fallback>
        </mc:AlternateContent>
      </w:r>
      <w:r>
        <w:t>the outside of your house</w:t>
      </w:r>
    </w:p>
    <w:p w14:paraId="7DBE0234" w14:textId="4E950F3D" w:rsidR="00E63A49" w:rsidRDefault="00E63A49" w:rsidP="00E63A49">
      <w:pPr>
        <w:pStyle w:val="Listtoplevel"/>
      </w:pPr>
      <w:r>
        <w:t xml:space="preserve">things inside your house </w:t>
      </w:r>
    </w:p>
    <w:p w14:paraId="062D89B2" w14:textId="477666CF" w:rsidR="00E63A49" w:rsidRDefault="00E63A49" w:rsidP="00E63A49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04352" behindDoc="0" locked="0" layoutInCell="1" allowOverlap="1" wp14:anchorId="21F7FFAB" wp14:editId="390517B1">
            <wp:simplePos x="0" y="0"/>
            <wp:positionH relativeFrom="margin">
              <wp:align>left</wp:align>
            </wp:positionH>
            <wp:positionV relativeFrom="paragraph">
              <wp:posOffset>313516</wp:posOffset>
            </wp:positionV>
            <wp:extent cx="1473200" cy="1473200"/>
            <wp:effectExtent l="0" t="0" r="0" b="0"/>
            <wp:wrapNone/>
            <wp:docPr id="1796" name="Picture 17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Picture 17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your car</w:t>
      </w:r>
    </w:p>
    <w:p w14:paraId="1C0824B1" w14:textId="13F0ABB9" w:rsidR="00E63A49" w:rsidRDefault="00E63A49" w:rsidP="00E63A49">
      <w:pPr>
        <w:pStyle w:val="Listtoplevel"/>
      </w:pPr>
      <w:r>
        <w:t>things in your garden such as sheds.</w:t>
      </w:r>
    </w:p>
    <w:p w14:paraId="783C3429" w14:textId="77777777" w:rsidR="00E63A49" w:rsidRDefault="00E63A49" w:rsidP="00E63A49"/>
    <w:p w14:paraId="38A9F0BF" w14:textId="77777777" w:rsidR="00E63A49" w:rsidRDefault="00E63A49" w:rsidP="00E63A49"/>
    <w:p w14:paraId="5BCADC07" w14:textId="77777777" w:rsidR="00E63A49" w:rsidRDefault="00E63A49">
      <w:pPr>
        <w:spacing w:line="240" w:lineRule="auto"/>
        <w:ind w:left="0"/>
      </w:pPr>
      <w:r>
        <w:br w:type="page"/>
      </w:r>
    </w:p>
    <w:p w14:paraId="6A859FEF" w14:textId="6D2C6927" w:rsidR="00E63A49" w:rsidRDefault="00E63A49" w:rsidP="00E63A49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07424" behindDoc="0" locked="0" layoutInCell="1" allowOverlap="1" wp14:anchorId="2ECBE131" wp14:editId="295CD4DD">
            <wp:simplePos x="0" y="0"/>
            <wp:positionH relativeFrom="margin">
              <wp:align>left</wp:align>
            </wp:positionH>
            <wp:positionV relativeFrom="paragraph">
              <wp:posOffset>-182360</wp:posOffset>
            </wp:positionV>
            <wp:extent cx="764771" cy="1309381"/>
            <wp:effectExtent l="0" t="0" r="0" b="5080"/>
            <wp:wrapNone/>
            <wp:docPr id="1802" name="Picture 18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Picture 180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68" cy="1320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AE2">
        <w:t>If your property is damaged</w:t>
      </w:r>
      <w:r>
        <w:t xml:space="preserve"> you should not do anything that could:</w:t>
      </w:r>
    </w:p>
    <w:p w14:paraId="20E0F2F9" w14:textId="1AA072CB" w:rsidR="00E63A49" w:rsidRDefault="00E63A49" w:rsidP="00E63A49">
      <w:pPr>
        <w:pStyle w:val="Listtoplevel"/>
      </w:pPr>
      <w:r>
        <w:t xml:space="preserve">be dangerous to you </w:t>
      </w:r>
    </w:p>
    <w:p w14:paraId="5CE17B4B" w14:textId="18608FAC" w:rsidR="00E63A49" w:rsidRDefault="00E63A49" w:rsidP="00E63A49">
      <w:pPr>
        <w:pStyle w:val="Listtoplevel"/>
      </w:pPr>
      <w:r>
        <w:rPr>
          <w:rFonts w:eastAsia="Times New Roman"/>
          <w:lang w:val="en-NZ" w:eastAsia="en-NZ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11179098" wp14:editId="7D726A16">
                <wp:simplePos x="0" y="0"/>
                <wp:positionH relativeFrom="margin">
                  <wp:align>left</wp:align>
                </wp:positionH>
                <wp:positionV relativeFrom="paragraph">
                  <wp:posOffset>9814</wp:posOffset>
                </wp:positionV>
                <wp:extent cx="1260000" cy="1147155"/>
                <wp:effectExtent l="0" t="0" r="0" b="0"/>
                <wp:wrapNone/>
                <wp:docPr id="1799" name="Group 17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1147155"/>
                          <a:chOff x="0" y="0"/>
                          <a:chExt cx="2253012" cy="1438305"/>
                        </a:xfrm>
                      </wpg:grpSpPr>
                      <pic:pic xmlns:pic="http://schemas.openxmlformats.org/drawingml/2006/picture">
                        <pic:nvPicPr>
                          <pic:cNvPr id="1800" name="Picture 180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276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1" name="Graphic 180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986775" y="172067"/>
                            <a:ext cx="1160082" cy="1372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51A6E9E8">
              <v:group id="Group 1799" style="position:absolute;margin-left:0;margin-top:.75pt;width:99.2pt;height:90.35pt;z-index:252006400;mso-position-horizontal:left;mso-position-horizontal-relative:margin;mso-width-relative:margin;mso-height-relative:margin" alt="&quot;&quot;" coordsize="22530,14383" o:spid="_x0000_s1026" w14:anchorId="48F492A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">
                <v:shape id="Picture 1800" style="position:absolute;width:14935;height:12769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">
                  <v:imagedata o:title="" r:id="rId231"/>
                </v:shape>
                <v:shape id="Graphic 1801" style="position:absolute;left:9867;top:1721;width:11601;height:13724;rotation:-90;flip:x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">
                  <v:imagedata o:title="" r:id="rId232"/>
                </v:shape>
                <w10:wrap anchorx="margin"/>
              </v:group>
            </w:pict>
          </mc:Fallback>
        </mc:AlternateContent>
      </w:r>
      <w:r w:rsidRPr="004F3AE2">
        <w:t>cause more damage</w:t>
      </w:r>
      <w:r>
        <w:t>.</w:t>
      </w:r>
    </w:p>
    <w:p w14:paraId="5143CF60" w14:textId="77777777" w:rsidR="00E63A49" w:rsidRDefault="00E63A49" w:rsidP="00E63A49"/>
    <w:p w14:paraId="2A32048E" w14:textId="77777777" w:rsidR="00E63A49" w:rsidRPr="004F3AE2" w:rsidRDefault="00E63A49" w:rsidP="00E63A49"/>
    <w:p w14:paraId="31777BA1" w14:textId="77777777" w:rsidR="00E63A49" w:rsidRDefault="00E63A49" w:rsidP="00E63A49">
      <w:r>
        <w:rPr>
          <w:noProof/>
          <w:lang w:val="en-NZ" w:eastAsia="en-NZ"/>
        </w:rPr>
        <w:drawing>
          <wp:anchor distT="0" distB="0" distL="114300" distR="114300" simplePos="0" relativeHeight="252008448" behindDoc="0" locked="0" layoutInCell="1" allowOverlap="1" wp14:anchorId="7A505358" wp14:editId="695EFA53">
            <wp:simplePos x="0" y="0"/>
            <wp:positionH relativeFrom="margin">
              <wp:align>left</wp:align>
            </wp:positionH>
            <wp:positionV relativeFrom="paragraph">
              <wp:posOffset>86302</wp:posOffset>
            </wp:positionV>
            <wp:extent cx="1260000" cy="1260000"/>
            <wp:effectExtent l="0" t="0" r="0" b="0"/>
            <wp:wrapNone/>
            <wp:docPr id="1803" name="Picture 180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" name="Picture 180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If you have insurance you should tell the insurance company about the damage the flood has done as </w:t>
      </w:r>
      <w:r w:rsidRPr="004F3AE2">
        <w:t>soon as possible</w:t>
      </w:r>
      <w:r>
        <w:t xml:space="preserve">. </w:t>
      </w:r>
    </w:p>
    <w:p w14:paraId="4FCE9C97" w14:textId="77777777" w:rsidR="00E63A49" w:rsidRDefault="00E63A49" w:rsidP="00E63A49"/>
    <w:p w14:paraId="5E9EEB65" w14:textId="77777777" w:rsidR="00E63A49" w:rsidRDefault="00E63A49" w:rsidP="00E63A49"/>
    <w:p w14:paraId="5B37F9AD" w14:textId="77777777" w:rsidR="00E63A49" w:rsidRDefault="00E63A49" w:rsidP="00E63A49">
      <w:r>
        <w:rPr>
          <w:noProof/>
          <w:lang w:val="en-NZ" w:eastAsia="en-NZ"/>
        </w:rPr>
        <w:drawing>
          <wp:anchor distT="0" distB="0" distL="114300" distR="114300" simplePos="0" relativeHeight="252010496" behindDoc="0" locked="0" layoutInCell="1" allowOverlap="1" wp14:anchorId="0C6F9C34" wp14:editId="7BB62C66">
            <wp:simplePos x="0" y="0"/>
            <wp:positionH relativeFrom="margin">
              <wp:align>left</wp:align>
            </wp:positionH>
            <wp:positionV relativeFrom="paragraph">
              <wp:posOffset>-354272</wp:posOffset>
            </wp:positionV>
            <wp:extent cx="1260000" cy="1200706"/>
            <wp:effectExtent l="0" t="0" r="0" b="0"/>
            <wp:wrapNone/>
            <wp:docPr id="1808" name="Picture 180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" name="Picture 180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00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You should take </w:t>
      </w:r>
      <w:r w:rsidRPr="004F3AE2">
        <w:t xml:space="preserve">photos of any </w:t>
      </w:r>
      <w:r>
        <w:t>damage caused by a flood.</w:t>
      </w:r>
    </w:p>
    <w:p w14:paraId="0D723732" w14:textId="77777777" w:rsidR="00E63A49" w:rsidRDefault="00E63A49" w:rsidP="00E63A49"/>
    <w:p w14:paraId="71BC285E" w14:textId="7C951520" w:rsidR="00E63A49" w:rsidRDefault="00E63A49" w:rsidP="00E63A49">
      <w:r>
        <w:rPr>
          <w:noProof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7E5878BD" wp14:editId="1939A370">
                <wp:simplePos x="0" y="0"/>
                <wp:positionH relativeFrom="margin">
                  <wp:align>left</wp:align>
                </wp:positionH>
                <wp:positionV relativeFrom="paragraph">
                  <wp:posOffset>257348</wp:posOffset>
                </wp:positionV>
                <wp:extent cx="1446415" cy="1246909"/>
                <wp:effectExtent l="0" t="0" r="1905" b="0"/>
                <wp:wrapNone/>
                <wp:docPr id="860279042" name="Gro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6415" cy="1246909"/>
                          <a:chOff x="0" y="0"/>
                          <a:chExt cx="1662661" cy="1136015"/>
                        </a:xfrm>
                      </wpg:grpSpPr>
                      <pic:pic xmlns:pic="http://schemas.openxmlformats.org/drawingml/2006/picture">
                        <pic:nvPicPr>
                          <pic:cNvPr id="489763297" name="Picture 18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1136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788993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30531" y="598517"/>
                            <a:ext cx="532130" cy="532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1CCFF80">
              <v:group id="Group 18" style="position:absolute;margin-left:0;margin-top:20.25pt;width:113.9pt;height:98.2pt;z-index:252014592;mso-position-horizontal:left;mso-position-horizontal-relative:margin;mso-width-relative:margin;mso-height-relative:margin" alt="&quot;&quot;" coordsize="16626,11360" o:spid="_x0000_s1026" w14:anchorId="56031AB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">
                <v:shape id="Picture 1809" style="position:absolute;width:11360;height:11360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">
                  <v:imagedata o:title="" r:id="rId237"/>
                </v:shape>
                <v:shape id="Picture 22" style="position:absolute;left:11305;top:5985;width:5321;height:5321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">
                  <v:imagedata o:title="" r:id="rId238"/>
                </v:shape>
                <w10:wrap anchorx="margin"/>
              </v:group>
            </w:pict>
          </mc:Fallback>
        </mc:AlternateContent>
      </w:r>
    </w:p>
    <w:p w14:paraId="5A65889F" w14:textId="2B58C613" w:rsidR="00E63A49" w:rsidRDefault="00E63A49" w:rsidP="00E63A49">
      <w:r>
        <w:t xml:space="preserve">Having photos </w:t>
      </w:r>
      <w:r w:rsidRPr="004F3AE2">
        <w:t xml:space="preserve">will </w:t>
      </w:r>
      <w:r>
        <w:t>mean the insurance company can look at your claim much faster</w:t>
      </w:r>
      <w:r w:rsidRPr="004F3AE2">
        <w:t>.</w:t>
      </w:r>
    </w:p>
    <w:p w14:paraId="100A55CC" w14:textId="672D917B" w:rsidR="00E63A49" w:rsidRDefault="00E63A49" w:rsidP="00E63A49"/>
    <w:p w14:paraId="09ED3118" w14:textId="77777777" w:rsidR="00E63A49" w:rsidRDefault="00E63A49" w:rsidP="00E63A49">
      <w:r w:rsidRPr="00B82215">
        <w:rPr>
          <w:noProof/>
          <w:lang w:val="en-NZ" w:eastAsia="en-NZ"/>
        </w:rPr>
        <w:drawing>
          <wp:anchor distT="0" distB="0" distL="114300" distR="114300" simplePos="0" relativeHeight="252017664" behindDoc="0" locked="0" layoutInCell="1" allowOverlap="1" wp14:anchorId="543A3E9E" wp14:editId="4DE302C4">
            <wp:simplePos x="0" y="0"/>
            <wp:positionH relativeFrom="margin">
              <wp:align>left</wp:align>
            </wp:positionH>
            <wp:positionV relativeFrom="paragraph">
              <wp:posOffset>51550</wp:posOffset>
            </wp:positionV>
            <wp:extent cx="1260000" cy="1260000"/>
            <wp:effectExtent l="0" t="0" r="0" b="0"/>
            <wp:wrapNone/>
            <wp:docPr id="1805" name="Picture 180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" name="Picture 180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12375" w14:textId="77777777" w:rsidR="00E63A49" w:rsidRDefault="00E63A49" w:rsidP="00E63A49">
      <w:r w:rsidRPr="004F3AE2">
        <w:t xml:space="preserve">If you rent your </w:t>
      </w:r>
      <w:r>
        <w:t xml:space="preserve">home you should tell </w:t>
      </w:r>
      <w:r w:rsidRPr="004F3AE2">
        <w:t xml:space="preserve">your landlord </w:t>
      </w:r>
      <w:r>
        <w:t>about any damage.</w:t>
      </w:r>
    </w:p>
    <w:p w14:paraId="17501E16" w14:textId="77777777" w:rsidR="00F36DC8" w:rsidRDefault="00F36DC8" w:rsidP="00F36DC8">
      <w:pPr>
        <w:pStyle w:val="Heading1"/>
        <w:rPr>
          <w:noProof/>
        </w:rPr>
      </w:pPr>
      <w:bookmarkStart w:id="7" w:name="_Cleaning_up_after"/>
      <w:bookmarkEnd w:id="7"/>
      <w:r>
        <w:lastRenderedPageBreak/>
        <w:t xml:space="preserve">Cleaning up </w:t>
      </w:r>
      <w:r>
        <w:rPr>
          <w:noProof/>
        </w:rPr>
        <w:t>after a flood</w:t>
      </w:r>
    </w:p>
    <w:p w14:paraId="779EF400" w14:textId="77777777" w:rsidR="00F36DC8" w:rsidRDefault="00F36DC8" w:rsidP="00F36DC8"/>
    <w:p w14:paraId="2803A52E" w14:textId="202CF0AD" w:rsidR="00F36DC8" w:rsidRDefault="00F36DC8" w:rsidP="00F36DC8"/>
    <w:p w14:paraId="2EE48EE2" w14:textId="294A33A3" w:rsidR="00F36DC8" w:rsidRDefault="00F36DC8" w:rsidP="00F36DC8">
      <w:r>
        <w:t>After a flood it is very important to:</w:t>
      </w:r>
    </w:p>
    <w:p w14:paraId="68442340" w14:textId="1EABB8ED" w:rsidR="00F36DC8" w:rsidRDefault="00543CB2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20736" behindDoc="0" locked="0" layoutInCell="1" allowOverlap="1" wp14:anchorId="2FECBC8F" wp14:editId="7BB15D3E">
            <wp:simplePos x="0" y="0"/>
            <wp:positionH relativeFrom="margin">
              <wp:align>left</wp:align>
            </wp:positionH>
            <wp:positionV relativeFrom="paragraph">
              <wp:posOffset>52388</wp:posOffset>
            </wp:positionV>
            <wp:extent cx="1259840" cy="1259840"/>
            <wp:effectExtent l="0" t="0" r="0" b="0"/>
            <wp:wrapNone/>
            <wp:docPr id="212" name="Picture 2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C8">
        <w:t>clean your house really well</w:t>
      </w:r>
    </w:p>
    <w:p w14:paraId="11DA8EEF" w14:textId="77777777" w:rsidR="00F36DC8" w:rsidRDefault="00F36DC8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19712" behindDoc="0" locked="0" layoutInCell="1" allowOverlap="1" wp14:anchorId="36F75386" wp14:editId="18EDF3DE">
            <wp:simplePos x="0" y="0"/>
            <wp:positionH relativeFrom="margin">
              <wp:align>left</wp:align>
            </wp:positionH>
            <wp:positionV relativeFrom="paragraph">
              <wp:posOffset>995045</wp:posOffset>
            </wp:positionV>
            <wp:extent cx="1260000" cy="1055250"/>
            <wp:effectExtent l="0" t="0" r="0" b="0"/>
            <wp:wrapNone/>
            <wp:docPr id="211" name="Picture 2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05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</w:t>
      </w:r>
      <w:r w:rsidRPr="004F3AE2">
        <w:t xml:space="preserve">lean </w:t>
      </w:r>
      <w:r>
        <w:t>everything inside your house really well</w:t>
      </w:r>
    </w:p>
    <w:p w14:paraId="7FB479AB" w14:textId="77777777" w:rsidR="00F36DC8" w:rsidRDefault="00F36DC8" w:rsidP="00F36DC8">
      <w:pPr>
        <w:pStyle w:val="Listtoplevel"/>
      </w:pPr>
      <w:r>
        <w:t>make sure everything is dried out properly.</w:t>
      </w:r>
    </w:p>
    <w:p w14:paraId="49AC9480" w14:textId="77777777" w:rsidR="00F36DC8" w:rsidRDefault="00F36DC8" w:rsidP="00F36DC8"/>
    <w:p w14:paraId="7CC9C43E" w14:textId="77777777" w:rsidR="00F36DC8" w:rsidRDefault="00F36DC8" w:rsidP="00F36DC8">
      <w:r>
        <w:rPr>
          <w:noProof/>
          <w:lang w:val="en-NZ" w:eastAsia="en-NZ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05D9ECE4" wp14:editId="5E530C4E">
                <wp:simplePos x="0" y="0"/>
                <wp:positionH relativeFrom="margin">
                  <wp:align>left</wp:align>
                </wp:positionH>
                <wp:positionV relativeFrom="paragraph">
                  <wp:posOffset>339090</wp:posOffset>
                </wp:positionV>
                <wp:extent cx="1832404" cy="1102860"/>
                <wp:effectExtent l="0" t="0" r="0" b="2540"/>
                <wp:wrapNone/>
                <wp:docPr id="219" name="Group 2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2404" cy="1102860"/>
                          <a:chOff x="-14288" y="256342"/>
                          <a:chExt cx="1832404" cy="1102860"/>
                        </a:xfrm>
                      </wpg:grpSpPr>
                      <pic:pic xmlns:pic="http://schemas.openxmlformats.org/drawingml/2006/picture">
                        <pic:nvPicPr>
                          <pic:cNvPr id="213" name="Picture 2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288" y="418767"/>
                            <a:ext cx="940435" cy="940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Picture 2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6041" y="256342"/>
                            <a:ext cx="832075" cy="1057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7FEFA761">
              <v:group id="Group 219" style="position:absolute;margin-left:0;margin-top:26.7pt;width:144.3pt;height:86.85pt;z-index:252021760;mso-position-horizontal:left;mso-position-horizontal-relative:margin;mso-width-relative:margin;mso-height-relative:margin" alt="&quot;&quot;" coordsize="18324,11028" coordorigin="-142,2563" o:spid="_x0000_s1026" w14:anchorId="1A8741B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">
                <v:shape id="Picture 213" style="position:absolute;left:-142;top:4187;width:9403;height:9405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">
                  <v:imagedata o:title="" r:id="rId238"/>
                </v:shape>
                <v:shape id="Picture 216" style="position:absolute;left:9860;top:2563;width:8321;height:10573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">
                  <v:imagedata o:title="" r:id="rId243"/>
                </v:shape>
                <w10:wrap anchorx="margin"/>
              </v:group>
            </w:pict>
          </mc:Fallback>
        </mc:AlternateContent>
      </w:r>
    </w:p>
    <w:p w14:paraId="637A853E" w14:textId="77777777" w:rsidR="00F36DC8" w:rsidRDefault="00F36DC8" w:rsidP="00F36DC8">
      <w:r>
        <w:t>This is because water from a flood</w:t>
      </w:r>
      <w:r w:rsidRPr="004F3AE2">
        <w:t xml:space="preserve"> can make </w:t>
      </w:r>
      <w:r>
        <w:t xml:space="preserve">the air in </w:t>
      </w:r>
      <w:r w:rsidRPr="004F3AE2">
        <w:t>your home unhealthy</w:t>
      </w:r>
      <w:r>
        <w:t xml:space="preserve"> to live in</w:t>
      </w:r>
      <w:r w:rsidRPr="004F3AE2">
        <w:t xml:space="preserve">. </w:t>
      </w:r>
    </w:p>
    <w:p w14:paraId="6E568C23" w14:textId="77777777" w:rsidR="00F36DC8" w:rsidRDefault="00F36DC8" w:rsidP="00F36DC8"/>
    <w:p w14:paraId="094B1B25" w14:textId="77777777" w:rsidR="00F36DC8" w:rsidRDefault="00F36DC8" w:rsidP="00F36DC8">
      <w:r>
        <w:rPr>
          <w:noProof/>
          <w:lang w:val="en-NZ" w:eastAsia="en-NZ"/>
        </w:rPr>
        <w:drawing>
          <wp:anchor distT="0" distB="0" distL="114300" distR="114300" simplePos="0" relativeHeight="252022784" behindDoc="0" locked="0" layoutInCell="1" allowOverlap="1" wp14:anchorId="7EABBC8A" wp14:editId="330C050C">
            <wp:simplePos x="0" y="0"/>
            <wp:positionH relativeFrom="margin">
              <wp:align>left</wp:align>
            </wp:positionH>
            <wp:positionV relativeFrom="paragraph">
              <wp:posOffset>357824</wp:posOffset>
            </wp:positionV>
            <wp:extent cx="1594912" cy="897138"/>
            <wp:effectExtent l="6033" t="0" r="0" b="0"/>
            <wp:wrapNone/>
            <wp:docPr id="218" name="Picture 2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94912" cy="897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D1ACF" w14:textId="77777777" w:rsidR="00F36DC8" w:rsidRDefault="00F36DC8" w:rsidP="00F36DC8">
      <w:r w:rsidRPr="004F3AE2">
        <w:t xml:space="preserve">When things get wet for more than </w:t>
      </w:r>
      <w:r>
        <w:t>2</w:t>
      </w:r>
      <w:r w:rsidRPr="004F3AE2">
        <w:t xml:space="preserve"> days they usually get mouldy.</w:t>
      </w:r>
    </w:p>
    <w:p w14:paraId="0BDA2BCD" w14:textId="77777777" w:rsidR="00F36DC8" w:rsidRDefault="00F36DC8" w:rsidP="00F36DC8"/>
    <w:p w14:paraId="4BCF1E94" w14:textId="77777777" w:rsidR="00F36DC8" w:rsidRDefault="00F36DC8" w:rsidP="00F36DC8"/>
    <w:p w14:paraId="63D4FC10" w14:textId="77777777" w:rsidR="00F36DC8" w:rsidRPr="004F3AE2" w:rsidRDefault="00F36DC8" w:rsidP="00F36DC8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23808" behindDoc="0" locked="0" layoutInCell="1" allowOverlap="1" wp14:anchorId="793F81D0" wp14:editId="6F2A68BC">
            <wp:simplePos x="0" y="0"/>
            <wp:positionH relativeFrom="margin">
              <wp:align>left</wp:align>
            </wp:positionH>
            <wp:positionV relativeFrom="paragraph">
              <wp:posOffset>-248920</wp:posOffset>
            </wp:positionV>
            <wp:extent cx="958163" cy="1216904"/>
            <wp:effectExtent l="0" t="0" r="0" b="2540"/>
            <wp:wrapNone/>
            <wp:docPr id="220" name="Picture 2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163" cy="121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3AE2">
        <w:t>There may also be germs</w:t>
      </w:r>
      <w:r>
        <w:t xml:space="preserve"> /</w:t>
      </w:r>
      <w:r w:rsidRPr="004F3AE2">
        <w:t xml:space="preserve"> bugs in your home after a flood.</w:t>
      </w:r>
    </w:p>
    <w:p w14:paraId="7CD6EC04" w14:textId="77777777" w:rsidR="00F36DC8" w:rsidRDefault="00F36DC8" w:rsidP="00F36DC8"/>
    <w:p w14:paraId="5C295F78" w14:textId="77777777" w:rsidR="00F36DC8" w:rsidRDefault="00F36DC8" w:rsidP="00F36DC8"/>
    <w:p w14:paraId="3A406EE9" w14:textId="77777777" w:rsidR="00F36DC8" w:rsidRDefault="00F36DC8" w:rsidP="00F36DC8">
      <w:r>
        <w:rPr>
          <w:noProof/>
          <w:lang w:val="en-NZ" w:eastAsia="en-NZ"/>
        </w:rPr>
        <w:drawing>
          <wp:anchor distT="0" distB="0" distL="114300" distR="114300" simplePos="0" relativeHeight="252025856" behindDoc="0" locked="0" layoutInCell="1" allowOverlap="1" wp14:anchorId="5BF6416E" wp14:editId="4323F618">
            <wp:simplePos x="0" y="0"/>
            <wp:positionH relativeFrom="margin">
              <wp:align>left</wp:align>
            </wp:positionH>
            <wp:positionV relativeFrom="paragraph">
              <wp:posOffset>154305</wp:posOffset>
            </wp:positionV>
            <wp:extent cx="1158875" cy="1158875"/>
            <wp:effectExtent l="0" t="0" r="0" b="3175"/>
            <wp:wrapNone/>
            <wp:docPr id="222" name="Picture 2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AE2">
        <w:t xml:space="preserve">Mould </w:t>
      </w:r>
      <w:r>
        <w:t>can</w:t>
      </w:r>
      <w:r w:rsidRPr="004F3AE2">
        <w:t xml:space="preserve"> make some people </w:t>
      </w:r>
      <w:r>
        <w:t>very sick such as people who have:</w:t>
      </w:r>
    </w:p>
    <w:p w14:paraId="73F90639" w14:textId="77777777" w:rsidR="00F36DC8" w:rsidRDefault="00F36DC8" w:rsidP="00F36DC8">
      <w:pPr>
        <w:pStyle w:val="Listtoplevel"/>
      </w:pPr>
      <w:r w:rsidRPr="004F3AE2">
        <w:t>asthma</w:t>
      </w:r>
    </w:p>
    <w:p w14:paraId="044D8D06" w14:textId="3E138B1B" w:rsidR="00F36DC8" w:rsidRDefault="00F36DC8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24832" behindDoc="0" locked="0" layoutInCell="1" allowOverlap="1" wp14:anchorId="52B2FE07" wp14:editId="4900EA29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1012054" cy="1506174"/>
            <wp:effectExtent l="0" t="0" r="0" b="0"/>
            <wp:wrapNone/>
            <wp:docPr id="221" name="Picture 2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054" cy="1506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AE2">
        <w:t xml:space="preserve">allergies </w:t>
      </w:r>
    </w:p>
    <w:p w14:paraId="45F2096C" w14:textId="77777777" w:rsidR="00F36DC8" w:rsidRDefault="00F36DC8" w:rsidP="00F36DC8">
      <w:pPr>
        <w:pStyle w:val="Listtoplevel"/>
      </w:pPr>
      <w:r w:rsidRPr="004F3AE2">
        <w:t>other breathing problems</w:t>
      </w:r>
      <w:r>
        <w:t>.</w:t>
      </w:r>
    </w:p>
    <w:p w14:paraId="71605471" w14:textId="77777777" w:rsidR="00F36DC8" w:rsidRDefault="00F36DC8" w:rsidP="00F36DC8"/>
    <w:p w14:paraId="17945596" w14:textId="77777777" w:rsidR="00F36DC8" w:rsidRDefault="00F36DC8" w:rsidP="00F36DC8"/>
    <w:p w14:paraId="30A40993" w14:textId="77777777" w:rsidR="00F36DC8" w:rsidRDefault="00F36DC8" w:rsidP="00F36DC8">
      <w:r>
        <w:rPr>
          <w:noProof/>
          <w:lang w:val="en-NZ" w:eastAsia="en-NZ"/>
        </w:rPr>
        <w:drawing>
          <wp:anchor distT="0" distB="0" distL="114300" distR="114300" simplePos="0" relativeHeight="252026880" behindDoc="0" locked="0" layoutInCell="1" allowOverlap="1" wp14:anchorId="18EAB448" wp14:editId="55A4D055">
            <wp:simplePos x="0" y="0"/>
            <wp:positionH relativeFrom="margin">
              <wp:align>left</wp:align>
            </wp:positionH>
            <wp:positionV relativeFrom="paragraph">
              <wp:posOffset>667068</wp:posOffset>
            </wp:positionV>
            <wp:extent cx="1784412" cy="1040907"/>
            <wp:effectExtent l="0" t="0" r="6350" b="6985"/>
            <wp:wrapNone/>
            <wp:docPr id="223" name="Picture 2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412" cy="1040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If you are worried you should talk to </w:t>
      </w:r>
      <w:r w:rsidRPr="004F3AE2">
        <w:t xml:space="preserve">your doctor if you have </w:t>
      </w:r>
      <w:r>
        <w:t xml:space="preserve">any </w:t>
      </w:r>
      <w:r w:rsidRPr="004F3AE2">
        <w:t>questions about</w:t>
      </w:r>
      <w:r>
        <w:t>:</w:t>
      </w:r>
    </w:p>
    <w:p w14:paraId="7E04B7D7" w14:textId="65DF24CB" w:rsidR="00F36DC8" w:rsidRDefault="00F36DC8" w:rsidP="00F36DC8">
      <w:pPr>
        <w:pStyle w:val="Listtoplevel"/>
      </w:pPr>
      <w:r w:rsidRPr="004F3AE2">
        <w:t xml:space="preserve">cleaning </w:t>
      </w:r>
      <w:r>
        <w:t>a home that has been flooded</w:t>
      </w:r>
    </w:p>
    <w:p w14:paraId="160DBC9A" w14:textId="3C93668C" w:rsidR="00F36DC8" w:rsidRDefault="00543CB2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27904" behindDoc="0" locked="0" layoutInCell="1" allowOverlap="1" wp14:anchorId="1207F9CB" wp14:editId="2ED93003">
            <wp:simplePos x="0" y="0"/>
            <wp:positionH relativeFrom="margin">
              <wp:align>left</wp:align>
            </wp:positionH>
            <wp:positionV relativeFrom="paragraph">
              <wp:posOffset>141923</wp:posOffset>
            </wp:positionV>
            <wp:extent cx="1259421" cy="1054765"/>
            <wp:effectExtent l="0" t="0" r="0" b="0"/>
            <wp:wrapNone/>
            <wp:docPr id="224" name="Picture 2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421" cy="105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C8" w:rsidRPr="004F3AE2">
        <w:t xml:space="preserve">working in a </w:t>
      </w:r>
      <w:r w:rsidR="00F36DC8">
        <w:t>place</w:t>
      </w:r>
      <w:r w:rsidR="00F36DC8" w:rsidRPr="004F3AE2">
        <w:t xml:space="preserve"> that has been flooded.</w:t>
      </w:r>
    </w:p>
    <w:p w14:paraId="41CDEE19" w14:textId="77777777" w:rsidR="00F36DC8" w:rsidRDefault="00F36DC8">
      <w:pPr>
        <w:spacing w:line="240" w:lineRule="auto"/>
        <w:ind w:left="0"/>
      </w:pPr>
      <w:r>
        <w:br w:type="page"/>
      </w:r>
    </w:p>
    <w:p w14:paraId="28091F69" w14:textId="01DE2213" w:rsidR="00F36DC8" w:rsidRDefault="00F36DC8" w:rsidP="00F36DC8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28928" behindDoc="0" locked="0" layoutInCell="1" allowOverlap="1" wp14:anchorId="3584BCF2" wp14:editId="42525551">
            <wp:simplePos x="0" y="0"/>
            <wp:positionH relativeFrom="margin">
              <wp:align>left</wp:align>
            </wp:positionH>
            <wp:positionV relativeFrom="paragraph">
              <wp:posOffset>315277</wp:posOffset>
            </wp:positionV>
            <wp:extent cx="923278" cy="1235767"/>
            <wp:effectExtent l="0" t="0" r="0" b="2540"/>
            <wp:wrapNone/>
            <wp:docPr id="225" name="Picture 2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6" r="12621"/>
                    <a:stretch/>
                  </pic:blipFill>
                  <pic:spPr bwMode="auto">
                    <a:xfrm>
                      <a:off x="0" y="0"/>
                      <a:ext cx="923278" cy="1235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Before you begin cleaning up any mould you should make sure you p</w:t>
      </w:r>
      <w:r w:rsidRPr="004F3AE2">
        <w:t>rotect yourself by wearing:</w:t>
      </w:r>
    </w:p>
    <w:p w14:paraId="7DE1B72C" w14:textId="77777777" w:rsidR="00F36DC8" w:rsidRDefault="00F36DC8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29952" behindDoc="0" locked="0" layoutInCell="1" allowOverlap="1" wp14:anchorId="0BC38046" wp14:editId="3CE17626">
            <wp:simplePos x="0" y="0"/>
            <wp:positionH relativeFrom="margin">
              <wp:align>left</wp:align>
            </wp:positionH>
            <wp:positionV relativeFrom="paragraph">
              <wp:posOffset>736283</wp:posOffset>
            </wp:positionV>
            <wp:extent cx="1109709" cy="792224"/>
            <wp:effectExtent l="0" t="0" r="0" b="8255"/>
            <wp:wrapNone/>
            <wp:docPr id="228" name="Picture 2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7" b="15488"/>
                    <a:stretch/>
                  </pic:blipFill>
                  <pic:spPr bwMode="auto">
                    <a:xfrm>
                      <a:off x="0" y="0"/>
                      <a:ext cx="1109709" cy="79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AE2">
        <w:t xml:space="preserve">a </w:t>
      </w:r>
      <w:r>
        <w:t xml:space="preserve">special face mask called a </w:t>
      </w:r>
      <w:r w:rsidRPr="004F3AE2">
        <w:t>respirator</w:t>
      </w:r>
      <w:r>
        <w:t xml:space="preserve"> mask</w:t>
      </w:r>
    </w:p>
    <w:p w14:paraId="5E944472" w14:textId="1DA37A56" w:rsidR="00F36DC8" w:rsidRDefault="00F36DC8" w:rsidP="00F36DC8">
      <w:pPr>
        <w:pStyle w:val="Listtoplevel"/>
      </w:pPr>
      <w:r w:rsidRPr="004F3AE2">
        <w:t>goggles</w:t>
      </w:r>
      <w:r>
        <w:t xml:space="preserve"> to cover your eyes</w:t>
      </w:r>
    </w:p>
    <w:p w14:paraId="5EED79AB" w14:textId="2399092A" w:rsidR="00F36DC8" w:rsidRDefault="00D54EAD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30976" behindDoc="0" locked="0" layoutInCell="1" allowOverlap="1" wp14:anchorId="787EA623" wp14:editId="1A9A4D0C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1091953" cy="810985"/>
            <wp:effectExtent l="0" t="0" r="0" b="8255"/>
            <wp:wrapNone/>
            <wp:docPr id="229" name="Picture 2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5" b="12136"/>
                    <a:stretch/>
                  </pic:blipFill>
                  <pic:spPr bwMode="auto">
                    <a:xfrm>
                      <a:off x="0" y="0"/>
                      <a:ext cx="1091953" cy="81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C8" w:rsidRPr="004F3AE2">
        <w:t>gloves</w:t>
      </w:r>
      <w:r w:rsidR="00F36DC8">
        <w:t xml:space="preserve"> to cover your hands</w:t>
      </w:r>
    </w:p>
    <w:p w14:paraId="5FEF870A" w14:textId="2B702BCD" w:rsidR="00F36DC8" w:rsidRPr="00F36DC8" w:rsidRDefault="00F36DC8" w:rsidP="00F36DC8">
      <w:pPr>
        <w:pStyle w:val="Listtoplevel"/>
        <w:rPr>
          <w:b/>
          <w:bCs/>
        </w:rPr>
      </w:pPr>
      <w:r w:rsidRPr="004F3AE2">
        <w:t>clothing that covers your</w:t>
      </w:r>
      <w:r>
        <w:t>:</w:t>
      </w:r>
    </w:p>
    <w:p w14:paraId="714A5B81" w14:textId="094D1F8F" w:rsidR="00F36DC8" w:rsidRPr="00F36DC8" w:rsidRDefault="00D54EAD" w:rsidP="001367FF">
      <w:pPr>
        <w:pStyle w:val="Listsecondlevel"/>
        <w:ind w:left="4678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25366CB1" wp14:editId="6AF62F4E">
                <wp:simplePos x="0" y="0"/>
                <wp:positionH relativeFrom="column">
                  <wp:posOffset>-28258</wp:posOffset>
                </wp:positionH>
                <wp:positionV relativeFrom="paragraph">
                  <wp:posOffset>308293</wp:posOffset>
                </wp:positionV>
                <wp:extent cx="1529715" cy="869950"/>
                <wp:effectExtent l="0" t="0" r="0" b="6350"/>
                <wp:wrapNone/>
                <wp:docPr id="786522976" name="Group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9715" cy="869950"/>
                          <a:chOff x="0" y="0"/>
                          <a:chExt cx="1529715" cy="869950"/>
                        </a:xfrm>
                      </wpg:grpSpPr>
                      <pic:pic xmlns:pic="http://schemas.openxmlformats.org/drawingml/2006/picture">
                        <pic:nvPicPr>
                          <pic:cNvPr id="2022536182" name="Picture 2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7922417" name="Picture 23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809"/>
                          <a:stretch/>
                        </pic:blipFill>
                        <pic:spPr bwMode="auto">
                          <a:xfrm>
                            <a:off x="1085850" y="0"/>
                            <a:ext cx="443865" cy="8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svg="http://schemas.microsoft.com/office/drawing/2016/SVG/main">
            <w:pict w14:anchorId="13334566">
              <v:group id="Group 35" style="position:absolute;margin-left:-2.25pt;margin-top:24.3pt;width:120.45pt;height:68.5pt;z-index:252035072" alt="&quot;&quot;" coordsize="15297,8699" o:spid="_x0000_s1026" w14:anchorId="47AA023D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">
                <v:shape id="Picture 230" style="position:absolute;width:8699;height:8699;visibility:visible;mso-wrap-style:square" alt="&quot;&quot;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">
                  <v:imagedata o:title="" r:id="rId254"/>
                </v:shape>
                <v:shape id="Picture 233" style="position:absolute;left:10858;width:4439;height:8318;visibility:visible;mso-wrap-style:square" alt="&quot;&quot;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">
                  <v:imagedata croptop="28055f" o:title="" r:id="rId255"/>
                </v:shape>
              </v:group>
            </w:pict>
          </mc:Fallback>
        </mc:AlternateContent>
      </w:r>
      <w:r w:rsidR="00F36DC8">
        <w:t>a</w:t>
      </w:r>
      <w:r w:rsidR="00F36DC8" w:rsidRPr="004F3AE2">
        <w:t xml:space="preserve">rms </w:t>
      </w:r>
    </w:p>
    <w:p w14:paraId="4F8329B2" w14:textId="1C2C9AFB" w:rsidR="00F36DC8" w:rsidRPr="00EA55DF" w:rsidRDefault="00F36DC8" w:rsidP="001367FF">
      <w:pPr>
        <w:pStyle w:val="Listsecondlevel"/>
        <w:ind w:left="4678"/>
        <w:rPr>
          <w:b/>
          <w:bCs/>
        </w:rPr>
      </w:pPr>
      <w:r w:rsidRPr="00F36DC8">
        <w:t>legs</w:t>
      </w:r>
    </w:p>
    <w:p w14:paraId="2FCB4F1B" w14:textId="76425191" w:rsidR="00F36DC8" w:rsidRDefault="00D54EAD" w:rsidP="00F36DC8">
      <w:pPr>
        <w:pStyle w:val="Listtoplevel"/>
      </w:pPr>
      <w:r w:rsidRPr="00EE79F5">
        <w:rPr>
          <w:lang w:val="en-NZ" w:eastAsia="en-NZ"/>
        </w:rPr>
        <w:drawing>
          <wp:anchor distT="0" distB="0" distL="114300" distR="114300" simplePos="0" relativeHeight="252033024" behindDoc="0" locked="0" layoutInCell="1" allowOverlap="1" wp14:anchorId="58934AE3" wp14:editId="671944AC">
            <wp:simplePos x="0" y="0"/>
            <wp:positionH relativeFrom="margin">
              <wp:align>left</wp:align>
            </wp:positionH>
            <wp:positionV relativeFrom="paragraph">
              <wp:posOffset>237172</wp:posOffset>
            </wp:positionV>
            <wp:extent cx="1127464" cy="738955"/>
            <wp:effectExtent l="0" t="0" r="0" b="4445"/>
            <wp:wrapNone/>
            <wp:docPr id="232" name="Picture 2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464" cy="73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C8" w:rsidRPr="004F3AE2">
        <w:t>sturdy footwear</w:t>
      </w:r>
      <w:r w:rsidR="00F36DC8">
        <w:t xml:space="preserve"> to protect your feet</w:t>
      </w:r>
      <w:r w:rsidR="00F36DC8" w:rsidRPr="004F3AE2">
        <w:t>.</w:t>
      </w:r>
    </w:p>
    <w:p w14:paraId="25A69640" w14:textId="373C955C" w:rsidR="00F36DC8" w:rsidRDefault="00F36DC8" w:rsidP="00F36DC8"/>
    <w:p w14:paraId="02DEEE1E" w14:textId="2A3AAEAF" w:rsidR="00F36DC8" w:rsidRDefault="00D54EAD" w:rsidP="00F36DC8">
      <w:r>
        <w:rPr>
          <w:noProof/>
          <w:lang w:val="en-NZ" w:eastAsia="en-NZ"/>
        </w:rPr>
        <w:drawing>
          <wp:anchor distT="0" distB="0" distL="114300" distR="114300" simplePos="0" relativeHeight="252036096" behindDoc="0" locked="0" layoutInCell="1" allowOverlap="1" wp14:anchorId="736DB30F" wp14:editId="6B9FCD54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978900" cy="1271587"/>
            <wp:effectExtent l="0" t="0" r="0" b="5080"/>
            <wp:wrapNone/>
            <wp:docPr id="234" name="Picture 2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2" t="2639" r="34092" b="3718"/>
                    <a:stretch/>
                  </pic:blipFill>
                  <pic:spPr bwMode="auto">
                    <a:xfrm>
                      <a:off x="0" y="0"/>
                      <a:ext cx="981831" cy="1275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1B8B6" w14:textId="77777777" w:rsidR="00F36DC8" w:rsidRDefault="00F36DC8" w:rsidP="00F36DC8">
      <w:r>
        <w:t>If there is a lot of mould in your house you may want to pay a cleaning company to help you clean it up.</w:t>
      </w:r>
    </w:p>
    <w:p w14:paraId="68F7E05B" w14:textId="77777777" w:rsidR="00F36DC8" w:rsidRDefault="00F36DC8" w:rsidP="00F36DC8"/>
    <w:p w14:paraId="0866E36C" w14:textId="77777777" w:rsidR="00F36DC8" w:rsidRDefault="00F36DC8" w:rsidP="00F36DC8"/>
    <w:p w14:paraId="55447DBB" w14:textId="33EC5185" w:rsidR="00F36DC8" w:rsidRDefault="00F36DC8" w:rsidP="00F36DC8"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37120" behindDoc="0" locked="0" layoutInCell="1" allowOverlap="1" wp14:anchorId="5E49A6BA" wp14:editId="40EDAB85">
            <wp:simplePos x="0" y="0"/>
            <wp:positionH relativeFrom="margin">
              <wp:align>left</wp:align>
            </wp:positionH>
            <wp:positionV relativeFrom="paragraph">
              <wp:posOffset>-257810</wp:posOffset>
            </wp:positionV>
            <wp:extent cx="1314450" cy="1372261"/>
            <wp:effectExtent l="0" t="0" r="0" b="0"/>
            <wp:wrapNone/>
            <wp:docPr id="235" name="Picture 2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6" t="24770" r="29524" b="12536"/>
                    <a:stretch/>
                  </pic:blipFill>
                  <pic:spPr bwMode="auto">
                    <a:xfrm>
                      <a:off x="0" y="0"/>
                      <a:ext cx="1314945" cy="1372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D9D">
        <w:t>Af</w:t>
      </w:r>
      <w:r>
        <w:t>ter a flood you should t</w:t>
      </w:r>
      <w:r w:rsidRPr="004F3AE2">
        <w:t xml:space="preserve">hrow away anything that </w:t>
      </w:r>
      <w:r>
        <w:t xml:space="preserve">got wet that </w:t>
      </w:r>
      <w:r w:rsidRPr="004F3AE2">
        <w:t>can</w:t>
      </w:r>
      <w:r>
        <w:t>not</w:t>
      </w:r>
      <w:r w:rsidRPr="004F3AE2">
        <w:t xml:space="preserve"> be cleaned</w:t>
      </w:r>
      <w:r w:rsidR="00E5065A" w:rsidRPr="00E5065A">
        <w:t xml:space="preserve"> </w:t>
      </w:r>
      <w:r w:rsidR="00E5065A">
        <w:t>safely</w:t>
      </w:r>
      <w:r>
        <w:t>.</w:t>
      </w:r>
    </w:p>
    <w:p w14:paraId="3F986193" w14:textId="77777777" w:rsidR="00F36DC8" w:rsidRDefault="00F36DC8" w:rsidP="00F36DC8"/>
    <w:p w14:paraId="53E41ACB" w14:textId="77777777" w:rsidR="00F36DC8" w:rsidRDefault="00F36DC8" w:rsidP="00F36DC8"/>
    <w:p w14:paraId="70E4C824" w14:textId="21ED7ACE" w:rsidR="00F36DC8" w:rsidRDefault="00F36DC8" w:rsidP="00F36DC8">
      <w:r>
        <w:t>This includes things like:</w:t>
      </w:r>
    </w:p>
    <w:p w14:paraId="6EA5D98E" w14:textId="2E8D05F5" w:rsidR="00F36DC8" w:rsidRDefault="00E5065A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38144" behindDoc="0" locked="0" layoutInCell="1" allowOverlap="1" wp14:anchorId="47882441" wp14:editId="3ACE9B15">
            <wp:simplePos x="0" y="0"/>
            <wp:positionH relativeFrom="margin">
              <wp:align>left</wp:align>
            </wp:positionH>
            <wp:positionV relativeFrom="paragraph">
              <wp:posOffset>507423</wp:posOffset>
            </wp:positionV>
            <wp:extent cx="1440000" cy="534878"/>
            <wp:effectExtent l="0" t="0" r="8255" b="0"/>
            <wp:wrapNone/>
            <wp:docPr id="236" name="Picture 2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54" r="2861" b="21733"/>
                    <a:stretch/>
                  </pic:blipFill>
                  <pic:spPr bwMode="auto">
                    <a:xfrm rot="10800000">
                      <a:off x="0" y="0"/>
                      <a:ext cx="1440000" cy="534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C8">
        <w:t>wooden</w:t>
      </w:r>
      <w:r w:rsidR="00F36DC8" w:rsidRPr="004F3AE2">
        <w:t xml:space="preserve"> spoons</w:t>
      </w:r>
    </w:p>
    <w:p w14:paraId="45CBE0BF" w14:textId="53E963F9" w:rsidR="00F36DC8" w:rsidRDefault="00F36DC8" w:rsidP="00F36DC8">
      <w:pPr>
        <w:pStyle w:val="Listtoplevel"/>
      </w:pPr>
      <w:r>
        <w:t xml:space="preserve">things you use to cook with that are made of </w:t>
      </w:r>
      <w:r w:rsidRPr="004F3AE2">
        <w:t xml:space="preserve">plastic </w:t>
      </w:r>
    </w:p>
    <w:p w14:paraId="145B430E" w14:textId="3BAD25F1" w:rsidR="00F36DC8" w:rsidRDefault="00E5065A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39168" behindDoc="0" locked="0" layoutInCell="1" allowOverlap="1" wp14:anchorId="54AE38E4" wp14:editId="3CC26AC2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440000" cy="1079827"/>
            <wp:effectExtent l="0" t="0" r="8255" b="6350"/>
            <wp:wrapNone/>
            <wp:docPr id="237" name="Picture 2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40000" cy="1079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C8">
        <w:t xml:space="preserve">the teats on baby </w:t>
      </w:r>
      <w:r w:rsidR="00F36DC8" w:rsidRPr="004F3AE2">
        <w:t xml:space="preserve">bottles </w:t>
      </w:r>
    </w:p>
    <w:p w14:paraId="79C3EA2C" w14:textId="77777777" w:rsidR="00F36DC8" w:rsidRPr="004F3AE2" w:rsidRDefault="00F36DC8" w:rsidP="00F36DC8">
      <w:pPr>
        <w:pStyle w:val="Listtoplevel"/>
      </w:pPr>
      <w:r w:rsidRPr="004F3AE2">
        <w:t>dummies</w:t>
      </w:r>
      <w:r>
        <w:t xml:space="preserve"> that a baby might suck.</w:t>
      </w:r>
      <w:r w:rsidRPr="004F3AE2">
        <w:t xml:space="preserve"> </w:t>
      </w:r>
    </w:p>
    <w:p w14:paraId="6BFB9816" w14:textId="77777777" w:rsidR="00F36DC8" w:rsidRDefault="00F36DC8" w:rsidP="00F36DC8"/>
    <w:p w14:paraId="2E0678CF" w14:textId="77777777" w:rsidR="00F36DC8" w:rsidRDefault="00F36DC8" w:rsidP="00F36DC8">
      <w:r>
        <w:rPr>
          <w:noProof/>
          <w:lang w:val="en-NZ" w:eastAsia="en-NZ"/>
        </w:rPr>
        <w:drawing>
          <wp:anchor distT="0" distB="0" distL="114300" distR="114300" simplePos="0" relativeHeight="252040192" behindDoc="0" locked="0" layoutInCell="1" allowOverlap="1" wp14:anchorId="5A2B7B56" wp14:editId="09866C85">
            <wp:simplePos x="0" y="0"/>
            <wp:positionH relativeFrom="margin">
              <wp:align>left</wp:align>
            </wp:positionH>
            <wp:positionV relativeFrom="paragraph">
              <wp:posOffset>314730</wp:posOffset>
            </wp:positionV>
            <wp:extent cx="1440000" cy="1080079"/>
            <wp:effectExtent l="0" t="0" r="8255" b="6350"/>
            <wp:wrapNone/>
            <wp:docPr id="238" name="Picture 2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40000" cy="1080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55791" w14:textId="77777777" w:rsidR="00F36DC8" w:rsidRDefault="00F36DC8" w:rsidP="00F36DC8">
      <w:r>
        <w:t>You can clean some things in clean boiling water such as:</w:t>
      </w:r>
    </w:p>
    <w:p w14:paraId="19C1ABA6" w14:textId="0A486861" w:rsidR="00F36DC8" w:rsidRDefault="00E5065A" w:rsidP="00F36DC8">
      <w:pPr>
        <w:pStyle w:val="Listtoplevel"/>
      </w:pPr>
      <w:r>
        <w:rPr>
          <w:lang w:val="en-NZ" w:eastAsia="en-NZ"/>
        </w:rPr>
        <w:drawing>
          <wp:anchor distT="0" distB="0" distL="114300" distR="114300" simplePos="0" relativeHeight="252041216" behindDoc="0" locked="0" layoutInCell="1" allowOverlap="1" wp14:anchorId="701C96CA" wp14:editId="04FDEE35">
            <wp:simplePos x="0" y="0"/>
            <wp:positionH relativeFrom="margin">
              <wp:align>left</wp:align>
            </wp:positionH>
            <wp:positionV relativeFrom="paragraph">
              <wp:posOffset>638059</wp:posOffset>
            </wp:positionV>
            <wp:extent cx="1440000" cy="1079969"/>
            <wp:effectExtent l="0" t="0" r="8255" b="6350"/>
            <wp:wrapNone/>
            <wp:docPr id="240" name="Picture 2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40000" cy="1079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C8" w:rsidRPr="004F3AE2">
        <w:t xml:space="preserve">metal pans </w:t>
      </w:r>
    </w:p>
    <w:p w14:paraId="585E2CE2" w14:textId="1681BD50" w:rsidR="00F36DC8" w:rsidRDefault="00F36DC8" w:rsidP="00F36DC8">
      <w:pPr>
        <w:pStyle w:val="Listtoplevel"/>
      </w:pPr>
      <w:r>
        <w:t>things you use to cook with that are made of metal.</w:t>
      </w:r>
    </w:p>
    <w:p w14:paraId="2144D909" w14:textId="24FDCD25" w:rsidR="00E639A5" w:rsidRDefault="00E639A5">
      <w:pPr>
        <w:spacing w:line="240" w:lineRule="auto"/>
        <w:ind w:left="0"/>
      </w:pPr>
      <w:r>
        <w:br w:type="page"/>
      </w:r>
    </w:p>
    <w:p w14:paraId="37B3D930" w14:textId="04D00267" w:rsidR="00E639A5" w:rsidRDefault="00087967" w:rsidP="00E639A5">
      <w:r>
        <w:rPr>
          <w:noProof/>
        </w:rPr>
        <w:lastRenderedPageBreak/>
        <w:drawing>
          <wp:anchor distT="0" distB="0" distL="114300" distR="114300" simplePos="0" relativeHeight="252065792" behindDoc="0" locked="0" layoutInCell="1" allowOverlap="1" wp14:anchorId="46199518" wp14:editId="7AC01205">
            <wp:simplePos x="0" y="0"/>
            <wp:positionH relativeFrom="margin">
              <wp:align>left</wp:align>
            </wp:positionH>
            <wp:positionV relativeFrom="paragraph">
              <wp:posOffset>-271463</wp:posOffset>
            </wp:positionV>
            <wp:extent cx="1157288" cy="1157034"/>
            <wp:effectExtent l="0" t="0" r="5080" b="0"/>
            <wp:wrapNone/>
            <wp:docPr id="88364944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285" cy="116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9A5">
        <w:t xml:space="preserve">Flood water can have lots of </w:t>
      </w:r>
      <w:r w:rsidR="00E639A5">
        <w:rPr>
          <w:b/>
          <w:bCs/>
        </w:rPr>
        <w:t xml:space="preserve">silt </w:t>
      </w:r>
      <w:r w:rsidR="00E639A5">
        <w:t xml:space="preserve">in it. </w:t>
      </w:r>
    </w:p>
    <w:p w14:paraId="49A6A5B4" w14:textId="77777777" w:rsidR="00E639A5" w:rsidRDefault="00E639A5" w:rsidP="00E639A5"/>
    <w:p w14:paraId="59093749" w14:textId="1CE3BA2A" w:rsidR="00E639A5" w:rsidRDefault="00633A8B" w:rsidP="00E639A5"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 wp14:anchorId="08B54F36" wp14:editId="2A2683B9">
                <wp:simplePos x="0" y="0"/>
                <wp:positionH relativeFrom="margin">
                  <wp:posOffset>2125683</wp:posOffset>
                </wp:positionH>
                <wp:positionV relativeFrom="paragraph">
                  <wp:posOffset>284612</wp:posOffset>
                </wp:positionV>
                <wp:extent cx="3600000" cy="5130140"/>
                <wp:effectExtent l="0" t="0" r="635" b="0"/>
                <wp:wrapNone/>
                <wp:docPr id="1975285505" name="Rectangle 19752855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1301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B9F6C" id="Rectangle 1975285505" o:spid="_x0000_s1026" alt="&quot;&quot;" style="position:absolute;margin-left:167.4pt;margin-top:22.4pt;width:283.45pt;height:403.95pt;z-index:-25124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</w:p>
    <w:p w14:paraId="6503D017" w14:textId="0E54C161" w:rsidR="002C1C48" w:rsidRDefault="00E639A5" w:rsidP="002C1C48">
      <w:pPr>
        <w:rPr>
          <w:b/>
          <w:bCs/>
        </w:rPr>
      </w:pPr>
      <w:r>
        <w:rPr>
          <w:b/>
          <w:bCs/>
        </w:rPr>
        <w:t>Silt</w:t>
      </w:r>
      <w:r w:rsidR="002C1C48">
        <w:rPr>
          <w:b/>
          <w:bCs/>
        </w:rPr>
        <w:t xml:space="preserve"> </w:t>
      </w:r>
      <w:r w:rsidR="002C1C48">
        <w:t>is</w:t>
      </w:r>
      <w:r w:rsidR="00B6771F">
        <w:rPr>
          <w:b/>
          <w:bCs/>
        </w:rPr>
        <w:t>:</w:t>
      </w:r>
    </w:p>
    <w:p w14:paraId="6E7E8653" w14:textId="422A97CF" w:rsidR="00B6771F" w:rsidRPr="002C1C48" w:rsidRDefault="006F63EA" w:rsidP="006F63EA">
      <w:pPr>
        <w:pStyle w:val="Listtoplevel"/>
      </w:pPr>
      <w:r w:rsidRPr="006F63EA">
        <w:drawing>
          <wp:anchor distT="0" distB="0" distL="114300" distR="114300" simplePos="0" relativeHeight="252103680" behindDoc="0" locked="0" layoutInCell="1" allowOverlap="1" wp14:anchorId="770EAD5F" wp14:editId="388B9060">
            <wp:simplePos x="0" y="0"/>
            <wp:positionH relativeFrom="margin">
              <wp:align>left</wp:align>
            </wp:positionH>
            <wp:positionV relativeFrom="paragraph">
              <wp:posOffset>319216</wp:posOffset>
            </wp:positionV>
            <wp:extent cx="1876301" cy="1876301"/>
            <wp:effectExtent l="0" t="0" r="0" b="0"/>
            <wp:wrapNone/>
            <wp:docPr id="209599020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9020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301" cy="187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771F" w:rsidRPr="002C1C48">
        <w:t xml:space="preserve">mud </w:t>
      </w:r>
    </w:p>
    <w:p w14:paraId="52907B9D" w14:textId="4638D448" w:rsidR="00B6771F" w:rsidRPr="002C1C48" w:rsidRDefault="00B6771F" w:rsidP="002C1C48">
      <w:pPr>
        <w:pStyle w:val="Listtoplevel"/>
      </w:pPr>
      <w:r w:rsidRPr="002C1C48">
        <w:t xml:space="preserve">sand </w:t>
      </w:r>
    </w:p>
    <w:p w14:paraId="6030B1AC" w14:textId="62B11033" w:rsidR="00B6771F" w:rsidRPr="002C1C48" w:rsidRDefault="00B6771F" w:rsidP="002C1C48">
      <w:pPr>
        <w:pStyle w:val="Listtoplevel"/>
      </w:pPr>
      <w:r w:rsidRPr="002C1C48">
        <w:t>soil</w:t>
      </w:r>
      <w:r w:rsidR="002C1C48">
        <w:t>.</w:t>
      </w:r>
    </w:p>
    <w:p w14:paraId="3818B330" w14:textId="2F59492E" w:rsidR="002C1C48" w:rsidRDefault="002C1C48" w:rsidP="002C1C48"/>
    <w:p w14:paraId="0CE32D0D" w14:textId="77777777" w:rsidR="00AB7B50" w:rsidRDefault="00AB7B50" w:rsidP="002C1C48"/>
    <w:p w14:paraId="3BEC893D" w14:textId="0F5931CC" w:rsidR="002C1C48" w:rsidRDefault="00AB7B50" w:rsidP="002C1C48">
      <w:r>
        <w:rPr>
          <w:noProof/>
        </w:rPr>
        <w:drawing>
          <wp:anchor distT="0" distB="0" distL="114300" distR="114300" simplePos="0" relativeHeight="252069888" behindDoc="0" locked="0" layoutInCell="1" allowOverlap="1" wp14:anchorId="77D5EB07" wp14:editId="44C51E1A">
            <wp:simplePos x="0" y="0"/>
            <wp:positionH relativeFrom="margin">
              <wp:align>left</wp:align>
            </wp:positionH>
            <wp:positionV relativeFrom="paragraph">
              <wp:posOffset>65586</wp:posOffset>
            </wp:positionV>
            <wp:extent cx="1389413" cy="1765070"/>
            <wp:effectExtent l="0" t="0" r="1270" b="6985"/>
            <wp:wrapNone/>
            <wp:docPr id="16442574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741" cy="1770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Silt can have things mixed in that can be:</w:t>
      </w:r>
    </w:p>
    <w:p w14:paraId="50BC933A" w14:textId="1E750871" w:rsidR="00AB7B50" w:rsidRDefault="00AB7B50" w:rsidP="00AB7B50">
      <w:pPr>
        <w:pStyle w:val="Listtoplevel"/>
      </w:pPr>
      <w:r>
        <w:t xml:space="preserve">dangerous </w:t>
      </w:r>
    </w:p>
    <w:p w14:paraId="6D69083C" w14:textId="726B6F12" w:rsidR="00AB7B50" w:rsidRDefault="00AB7B50" w:rsidP="00AB7B50">
      <w:pPr>
        <w:pStyle w:val="Listtoplevel"/>
      </w:pPr>
      <w:r>
        <w:t xml:space="preserve">make you sick. </w:t>
      </w:r>
    </w:p>
    <w:p w14:paraId="11F379E6" w14:textId="192C9A90" w:rsidR="00AB7B50" w:rsidRDefault="00AB7B50" w:rsidP="002C1C48"/>
    <w:p w14:paraId="1BE65B03" w14:textId="77777777" w:rsidR="00AB7B50" w:rsidRDefault="00AB7B50" w:rsidP="002C1C48"/>
    <w:p w14:paraId="3CF975B7" w14:textId="7C6100A6" w:rsidR="00AB7B50" w:rsidRDefault="00AB7B50">
      <w:pPr>
        <w:spacing w:line="240" w:lineRule="auto"/>
        <w:ind w:left="0"/>
      </w:pPr>
      <w:r>
        <w:br w:type="page"/>
      </w:r>
    </w:p>
    <w:p w14:paraId="3A7541E1" w14:textId="66D37842" w:rsidR="00E639A5" w:rsidRDefault="002C1C48" w:rsidP="002C1C48">
      <w:r>
        <w:lastRenderedPageBreak/>
        <w:t>Silt</w:t>
      </w:r>
      <w:r w:rsidR="00E639A5">
        <w:t>:</w:t>
      </w:r>
    </w:p>
    <w:p w14:paraId="76762273" w14:textId="03F0A126" w:rsidR="00B656F4" w:rsidRDefault="00B656F4" w:rsidP="002C1C48">
      <w:pPr>
        <w:pStyle w:val="Listtoplevel"/>
      </w:pPr>
      <w:r>
        <w:drawing>
          <wp:anchor distT="0" distB="0" distL="114300" distR="114300" simplePos="0" relativeHeight="252114944" behindDoc="0" locked="0" layoutInCell="1" allowOverlap="1" wp14:anchorId="1CF282CE" wp14:editId="40787BD7">
            <wp:simplePos x="0" y="0"/>
            <wp:positionH relativeFrom="margin">
              <wp:align>left</wp:align>
            </wp:positionH>
            <wp:positionV relativeFrom="paragraph">
              <wp:posOffset>325936</wp:posOffset>
            </wp:positionV>
            <wp:extent cx="1959429" cy="1469658"/>
            <wp:effectExtent l="0" t="0" r="3175" b="0"/>
            <wp:wrapNone/>
            <wp:docPr id="1776732318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32318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45" cy="14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B50">
        <w:t>starts out</w:t>
      </w:r>
      <w:r>
        <w:t>:</w:t>
      </w:r>
    </w:p>
    <w:p w14:paraId="404A8172" w14:textId="1E4B06A5" w:rsidR="00B656F4" w:rsidRPr="00B656F4" w:rsidRDefault="00AB7B50" w:rsidP="00B656F4">
      <w:pPr>
        <w:pStyle w:val="Listsecondlevel"/>
        <w:ind w:left="4820" w:hanging="567"/>
      </w:pPr>
      <w:r w:rsidRPr="00B656F4">
        <w:t>wet</w:t>
      </w:r>
    </w:p>
    <w:p w14:paraId="0A918F8D" w14:textId="0DCF7521" w:rsidR="00B6771F" w:rsidRPr="00B656F4" w:rsidRDefault="00AB7B50" w:rsidP="00B656F4">
      <w:pPr>
        <w:pStyle w:val="Listsecondlevel"/>
        <w:ind w:left="4820" w:hanging="567"/>
      </w:pPr>
      <w:r w:rsidRPr="00B656F4">
        <w:t>sticky</w:t>
      </w:r>
    </w:p>
    <w:p w14:paraId="3DABCC83" w14:textId="5F1CC8C7" w:rsidR="00B656F4" w:rsidRDefault="00AB7B50" w:rsidP="002C1C48">
      <w:pPr>
        <w:pStyle w:val="Listtoplevel"/>
      </w:pPr>
      <w:r>
        <w:t>becomes</w:t>
      </w:r>
      <w:r w:rsidR="00B656F4">
        <w:t>:</w:t>
      </w:r>
    </w:p>
    <w:p w14:paraId="02D19496" w14:textId="263D3F22" w:rsidR="00B656F4" w:rsidRPr="00B656F4" w:rsidRDefault="00B656F4" w:rsidP="00B656F4">
      <w:pPr>
        <w:pStyle w:val="Listsecondlevel"/>
        <w:ind w:left="4820" w:hanging="567"/>
      </w:pPr>
      <w:r>
        <w:rPr>
          <w:noProof/>
        </w:rPr>
        <w:drawing>
          <wp:anchor distT="0" distB="0" distL="114300" distR="114300" simplePos="0" relativeHeight="252115968" behindDoc="0" locked="0" layoutInCell="1" allowOverlap="1" wp14:anchorId="284E50CE" wp14:editId="03A3DD96">
            <wp:simplePos x="0" y="0"/>
            <wp:positionH relativeFrom="margin">
              <wp:align>left</wp:align>
            </wp:positionH>
            <wp:positionV relativeFrom="paragraph">
              <wp:posOffset>218769</wp:posOffset>
            </wp:positionV>
            <wp:extent cx="2030681" cy="1355923"/>
            <wp:effectExtent l="0" t="0" r="8255" b="0"/>
            <wp:wrapNone/>
            <wp:docPr id="656489679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89679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46" cy="135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6F4">
        <w:t>dry</w:t>
      </w:r>
    </w:p>
    <w:p w14:paraId="3D3DED8C" w14:textId="6A1AEE84" w:rsidR="00B656F4" w:rsidRPr="00B656F4" w:rsidRDefault="00B656F4" w:rsidP="00B656F4">
      <w:pPr>
        <w:pStyle w:val="Listsecondlevel"/>
        <w:ind w:left="4820" w:hanging="567"/>
      </w:pPr>
      <w:r w:rsidRPr="00B656F4">
        <w:t>dusty</w:t>
      </w:r>
    </w:p>
    <w:p w14:paraId="26FCA58C" w14:textId="43313F99" w:rsidR="00B6771F" w:rsidRPr="00B656F4" w:rsidRDefault="00AB7B50" w:rsidP="00B656F4">
      <w:pPr>
        <w:pStyle w:val="Listsecondlevel"/>
        <w:ind w:left="4820" w:hanging="567"/>
      </w:pPr>
      <w:r w:rsidRPr="00B656F4">
        <w:t xml:space="preserve"> </w:t>
      </w:r>
      <w:r w:rsidR="00B656F4" w:rsidRPr="00B656F4">
        <w:t>firm / hardpacked</w:t>
      </w:r>
      <w:r w:rsidR="00B6771F" w:rsidRPr="00B656F4">
        <w:t>.</w:t>
      </w:r>
    </w:p>
    <w:p w14:paraId="1319A700" w14:textId="77777777" w:rsidR="00B6771F" w:rsidRDefault="00B6771F" w:rsidP="00B6771F"/>
    <w:p w14:paraId="79FF92DB" w14:textId="6AD4DAE0" w:rsidR="00B6771F" w:rsidRDefault="00B6771F" w:rsidP="00B6771F"/>
    <w:p w14:paraId="401FBD4E" w14:textId="5778A935" w:rsidR="00E639A5" w:rsidRDefault="00EA3B5F" w:rsidP="00E639A5">
      <w:r>
        <w:rPr>
          <w:noProof/>
          <w:lang w:val="en-NZ" w:eastAsia="en-NZ"/>
        </w:rPr>
        <w:drawing>
          <wp:anchor distT="0" distB="0" distL="114300" distR="114300" simplePos="0" relativeHeight="252071936" behindDoc="0" locked="0" layoutInCell="1" allowOverlap="1" wp14:anchorId="4A0DAF8E" wp14:editId="41C3524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214438" cy="1214438"/>
            <wp:effectExtent l="0" t="0" r="0" b="5080"/>
            <wp:wrapNone/>
            <wp:docPr id="807628252" name="Picture 8076282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" name="Picture 18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720" cy="121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F00">
        <w:t xml:space="preserve">Dust </w:t>
      </w:r>
      <w:r w:rsidR="00C65B05">
        <w:t xml:space="preserve">from silt can make some people unwell. </w:t>
      </w:r>
    </w:p>
    <w:p w14:paraId="00963BD3" w14:textId="4F79FA3C" w:rsidR="00C65B05" w:rsidRDefault="00C65B05" w:rsidP="00E639A5"/>
    <w:p w14:paraId="710095FF" w14:textId="77777777" w:rsidR="00C65B05" w:rsidRDefault="00C65B05" w:rsidP="00E639A5"/>
    <w:p w14:paraId="695453F9" w14:textId="74F5BDC8" w:rsidR="00C65B05" w:rsidRDefault="00F82B3F" w:rsidP="00E639A5">
      <w:r>
        <w:rPr>
          <w:noProof/>
        </w:rPr>
        <w:drawing>
          <wp:anchor distT="0" distB="0" distL="114300" distR="114300" simplePos="0" relativeHeight="252072960" behindDoc="0" locked="0" layoutInCell="1" allowOverlap="1" wp14:anchorId="4D2D5450" wp14:editId="62091230">
            <wp:simplePos x="0" y="0"/>
            <wp:positionH relativeFrom="margin">
              <wp:align>left</wp:align>
            </wp:positionH>
            <wp:positionV relativeFrom="paragraph">
              <wp:posOffset>157163</wp:posOffset>
            </wp:positionV>
            <wp:extent cx="1260000" cy="1068270"/>
            <wp:effectExtent l="0" t="0" r="0" b="0"/>
            <wp:wrapNone/>
            <wp:docPr id="1265159322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59322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0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C33">
        <w:t>It is important to be safe if you:</w:t>
      </w:r>
    </w:p>
    <w:p w14:paraId="734466DB" w14:textId="70EEB308" w:rsidR="00A76C33" w:rsidRDefault="00A76C33" w:rsidP="00A76C33">
      <w:pPr>
        <w:pStyle w:val="Listtoplevel"/>
      </w:pPr>
      <w:r>
        <w:t>see dust in the air</w:t>
      </w:r>
    </w:p>
    <w:p w14:paraId="156549EC" w14:textId="6D43A04D" w:rsidR="00A76C33" w:rsidRDefault="00A76C33" w:rsidP="00B656F4">
      <w:pPr>
        <w:pStyle w:val="Listtoplevel"/>
      </w:pPr>
      <w:r>
        <w:t>smell</w:t>
      </w:r>
      <w:r w:rsidR="00B656F4">
        <w:t xml:space="preserve"> / taste</w:t>
      </w:r>
      <w:r>
        <w:t xml:space="preserve"> dust in the air</w:t>
      </w:r>
      <w:r w:rsidR="00B656F4">
        <w:t>.</w:t>
      </w:r>
      <w:r>
        <w:br w:type="page"/>
      </w:r>
    </w:p>
    <w:p w14:paraId="5FA991C3" w14:textId="794616D5" w:rsidR="00A76C33" w:rsidRDefault="007C6A68" w:rsidP="00A76C33">
      <w:r>
        <w:rPr>
          <w:noProof/>
        </w:rPr>
        <w:lastRenderedPageBreak/>
        <w:drawing>
          <wp:anchor distT="0" distB="0" distL="114300" distR="114300" simplePos="0" relativeHeight="252089344" behindDoc="0" locked="0" layoutInCell="1" allowOverlap="1" wp14:anchorId="0B10CBB7" wp14:editId="0B940526">
            <wp:simplePos x="0" y="0"/>
            <wp:positionH relativeFrom="margin">
              <wp:align>left</wp:align>
            </wp:positionH>
            <wp:positionV relativeFrom="paragraph">
              <wp:posOffset>141902</wp:posOffset>
            </wp:positionV>
            <wp:extent cx="1579418" cy="1579418"/>
            <wp:effectExtent l="0" t="0" r="0" b="1905"/>
            <wp:wrapNone/>
            <wp:docPr id="1795670412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70412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59" cy="158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C33">
        <w:t>To stop silt from blowing around you should:</w:t>
      </w:r>
    </w:p>
    <w:p w14:paraId="5488A940" w14:textId="6C0FB464" w:rsidR="00A76C33" w:rsidRDefault="00A76C33" w:rsidP="00A76C33">
      <w:pPr>
        <w:pStyle w:val="Listtoplevel"/>
      </w:pPr>
      <w:r>
        <w:t xml:space="preserve">keep the surface of the silt wet </w:t>
      </w:r>
    </w:p>
    <w:p w14:paraId="2BE9AC94" w14:textId="7FA5088D" w:rsidR="00A76C33" w:rsidRDefault="00A76C33" w:rsidP="00A76C33">
      <w:pPr>
        <w:pStyle w:val="Listtoplevel"/>
      </w:pPr>
      <w:r>
        <w:t xml:space="preserve">cover it to stop it from drying </w:t>
      </w:r>
    </w:p>
    <w:p w14:paraId="2282A36A" w14:textId="3D825F68" w:rsidR="00A76C33" w:rsidRDefault="00A76C33" w:rsidP="00A76C33">
      <w:pPr>
        <w:pStyle w:val="Listtoplevel"/>
      </w:pPr>
      <w:r>
        <w:t xml:space="preserve">use something to protect the silt from the wind. </w:t>
      </w:r>
    </w:p>
    <w:p w14:paraId="1B192AD0" w14:textId="1DC1B4D0" w:rsidR="00A76C33" w:rsidRDefault="00A76C33" w:rsidP="00A76C33"/>
    <w:p w14:paraId="7D1D8433" w14:textId="1C47C51C" w:rsidR="00A76C33" w:rsidRDefault="00A76C33" w:rsidP="00A76C33"/>
    <w:p w14:paraId="02E0A3DC" w14:textId="61A56176" w:rsidR="00A76C33" w:rsidRDefault="00D42852" w:rsidP="00A76C33">
      <w:r>
        <w:rPr>
          <w:noProof/>
        </w:rPr>
        <w:drawing>
          <wp:anchor distT="0" distB="0" distL="114300" distR="114300" simplePos="0" relativeHeight="252075008" behindDoc="0" locked="0" layoutInCell="1" allowOverlap="1" wp14:anchorId="6E9F3C1D" wp14:editId="03741DCE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343025" cy="1343025"/>
            <wp:effectExtent l="0" t="0" r="9525" b="9525"/>
            <wp:wrapNone/>
            <wp:docPr id="1577425494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425494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C59">
        <w:t>When dust levels are high try to:</w:t>
      </w:r>
    </w:p>
    <w:p w14:paraId="76771841" w14:textId="0E78788C" w:rsidR="00100C59" w:rsidRDefault="00100C59" w:rsidP="00100C59">
      <w:pPr>
        <w:pStyle w:val="Listtoplevel"/>
      </w:pPr>
      <w:r>
        <w:t xml:space="preserve">stay indoors </w:t>
      </w:r>
    </w:p>
    <w:p w14:paraId="795BEC79" w14:textId="2E213AA3" w:rsidR="00100C59" w:rsidRDefault="00D42852" w:rsidP="00100C59">
      <w:pPr>
        <w:pStyle w:val="Listtoplevel"/>
      </w:pPr>
      <w:r>
        <w:drawing>
          <wp:anchor distT="0" distB="0" distL="114300" distR="114300" simplePos="0" relativeHeight="252076032" behindDoc="0" locked="0" layoutInCell="1" allowOverlap="1" wp14:anchorId="4C6CE6F3" wp14:editId="38BF46FD">
            <wp:simplePos x="0" y="0"/>
            <wp:positionH relativeFrom="margin">
              <wp:align>left</wp:align>
            </wp:positionH>
            <wp:positionV relativeFrom="paragraph">
              <wp:posOffset>521018</wp:posOffset>
            </wp:positionV>
            <wp:extent cx="1343025" cy="857885"/>
            <wp:effectExtent l="0" t="0" r="9525" b="0"/>
            <wp:wrapNone/>
            <wp:docPr id="288617417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17417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C59">
        <w:t xml:space="preserve">close windows / doors </w:t>
      </w:r>
    </w:p>
    <w:p w14:paraId="01C454D0" w14:textId="61D209BE" w:rsidR="00281240" w:rsidRDefault="00100C59" w:rsidP="00100C59">
      <w:pPr>
        <w:pStyle w:val="Listtoplevel"/>
      </w:pPr>
      <w:r>
        <w:t>close other openings like:</w:t>
      </w:r>
    </w:p>
    <w:p w14:paraId="245DBAE7" w14:textId="4BD35468" w:rsidR="00100C59" w:rsidRDefault="00A63063" w:rsidP="001367FF">
      <w:pPr>
        <w:pStyle w:val="Listtoplevel"/>
        <w:numPr>
          <w:ilvl w:val="1"/>
          <w:numId w:val="2"/>
        </w:numPr>
        <w:ind w:left="4820" w:hanging="567"/>
      </w:pPr>
      <w:r>
        <w:rPr>
          <w:rFonts w:eastAsiaTheme="minorEastAsia"/>
          <w:szCs w:val="24"/>
          <w:lang w:val="en-AU"/>
        </w:rPr>
        <w:drawing>
          <wp:anchor distT="0" distB="0" distL="114300" distR="114300" simplePos="0" relativeHeight="252077056" behindDoc="0" locked="0" layoutInCell="1" allowOverlap="1" wp14:anchorId="22727E67" wp14:editId="4CD39417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1042988" cy="1042988"/>
            <wp:effectExtent l="0" t="0" r="5080" b="5080"/>
            <wp:wrapNone/>
            <wp:docPr id="1227021222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21222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70" cy="10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C59">
        <w:t>car doors</w:t>
      </w:r>
    </w:p>
    <w:p w14:paraId="1B7DA3DE" w14:textId="26A18842" w:rsidR="00100C59" w:rsidRDefault="00100C59" w:rsidP="00100C59">
      <w:pPr>
        <w:pStyle w:val="Listparagraph2"/>
        <w:rPr>
          <w:lang w:eastAsia="en-US"/>
        </w:rPr>
      </w:pPr>
      <w:r>
        <w:rPr>
          <w:lang w:eastAsia="en-US"/>
        </w:rPr>
        <w:t xml:space="preserve">air vents. </w:t>
      </w:r>
    </w:p>
    <w:p w14:paraId="6071691D" w14:textId="402E02F9" w:rsidR="000523B1" w:rsidRDefault="000523B1" w:rsidP="000523B1"/>
    <w:p w14:paraId="038FBD9D" w14:textId="2DAE354D" w:rsidR="007E499C" w:rsidRDefault="007E499C">
      <w:pPr>
        <w:spacing w:line="240" w:lineRule="auto"/>
        <w:ind w:left="0"/>
      </w:pPr>
      <w:r>
        <w:br w:type="page"/>
      </w:r>
    </w:p>
    <w:p w14:paraId="0F3F8605" w14:textId="25AC2E19" w:rsidR="000523B1" w:rsidRDefault="00B82F32" w:rsidP="000523B1">
      <w:r>
        <w:rPr>
          <w:noProof/>
        </w:rPr>
        <w:lastRenderedPageBreak/>
        <w:drawing>
          <wp:anchor distT="0" distB="0" distL="114300" distR="114300" simplePos="0" relativeHeight="252078080" behindDoc="0" locked="0" layoutInCell="1" allowOverlap="1" wp14:anchorId="251D337D" wp14:editId="5971404F">
            <wp:simplePos x="0" y="0"/>
            <wp:positionH relativeFrom="margin">
              <wp:align>left</wp:align>
            </wp:positionH>
            <wp:positionV relativeFrom="paragraph">
              <wp:posOffset>640130</wp:posOffset>
            </wp:positionV>
            <wp:extent cx="1571625" cy="1148736"/>
            <wp:effectExtent l="0" t="0" r="0" b="0"/>
            <wp:wrapNone/>
            <wp:docPr id="766076294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76294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4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31F">
        <w:t>If you cannot get away from dust you should wear a mask like a:</w:t>
      </w:r>
    </w:p>
    <w:p w14:paraId="4FB616AB" w14:textId="5A23ACE2" w:rsidR="00F8231F" w:rsidRDefault="00F8231F" w:rsidP="00F8231F">
      <w:pPr>
        <w:pStyle w:val="Listtoplevel"/>
      </w:pPr>
      <w:r>
        <w:t>P2 mask</w:t>
      </w:r>
    </w:p>
    <w:p w14:paraId="3624A52A" w14:textId="203B696B" w:rsidR="00F8231F" w:rsidRDefault="00F8231F" w:rsidP="00F8231F">
      <w:pPr>
        <w:pStyle w:val="Listtoplevel"/>
      </w:pPr>
      <w:r>
        <w:t xml:space="preserve">N95 mask. </w:t>
      </w:r>
    </w:p>
    <w:p w14:paraId="7B9BDF58" w14:textId="4392BC72" w:rsidR="00F8231F" w:rsidRDefault="00F8231F" w:rsidP="00F8231F"/>
    <w:p w14:paraId="40271AF9" w14:textId="2E865B9E" w:rsidR="00F8231F" w:rsidRDefault="00A63063" w:rsidP="00F8231F">
      <w:r>
        <w:rPr>
          <w:noProof/>
        </w:rPr>
        <w:drawing>
          <wp:anchor distT="0" distB="0" distL="114300" distR="114300" simplePos="0" relativeHeight="252079104" behindDoc="0" locked="0" layoutInCell="1" allowOverlap="1" wp14:anchorId="379721F8" wp14:editId="54228EF8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1257300" cy="1257300"/>
            <wp:effectExtent l="0" t="0" r="0" b="0"/>
            <wp:wrapNone/>
            <wp:docPr id="1526370995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70995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8C222" w14:textId="0F381194" w:rsidR="00F8231F" w:rsidRDefault="00F8231F" w:rsidP="00F8231F">
      <w:r>
        <w:t xml:space="preserve">If you do not have these masks you can also wear a surgical mask for some protection. </w:t>
      </w:r>
    </w:p>
    <w:p w14:paraId="6A2B5F25" w14:textId="332DC415" w:rsidR="00F8231F" w:rsidRDefault="00F8231F" w:rsidP="00F8231F"/>
    <w:p w14:paraId="736CC4D8" w14:textId="7375885F" w:rsidR="00F8231F" w:rsidRDefault="00A63063" w:rsidP="00F8231F">
      <w:r>
        <w:rPr>
          <w:noProof/>
        </w:rPr>
        <w:drawing>
          <wp:anchor distT="0" distB="0" distL="114300" distR="114300" simplePos="0" relativeHeight="252080128" behindDoc="0" locked="0" layoutInCell="1" allowOverlap="1" wp14:anchorId="4D55F368" wp14:editId="06390286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1285875" cy="1285875"/>
            <wp:effectExtent l="0" t="0" r="9525" b="9525"/>
            <wp:wrapNone/>
            <wp:docPr id="144338430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84303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165" cy="128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F97C1" w14:textId="2889CBC7" w:rsidR="00F8231F" w:rsidRDefault="00CD04FB" w:rsidP="00B656F4">
      <w:r>
        <w:t xml:space="preserve">Some </w:t>
      </w:r>
      <w:r w:rsidR="00B656F4">
        <w:t>of the problems with silt will get less over time</w:t>
      </w:r>
      <w:r>
        <w:t xml:space="preserve">. </w:t>
      </w:r>
    </w:p>
    <w:p w14:paraId="0DBCB015" w14:textId="77777777" w:rsidR="00CD04FB" w:rsidRDefault="00CD04FB" w:rsidP="00F8231F"/>
    <w:p w14:paraId="306CAA80" w14:textId="415B86C9" w:rsidR="00CD04FB" w:rsidRDefault="00CD04FB" w:rsidP="00F8231F"/>
    <w:p w14:paraId="3E2C47C1" w14:textId="6F4EA6EE" w:rsidR="00CD04FB" w:rsidRDefault="00B82F32" w:rsidP="00CD04FB">
      <w:r w:rsidRPr="00B82F32">
        <w:rPr>
          <w:noProof/>
        </w:rPr>
        <w:drawing>
          <wp:anchor distT="0" distB="0" distL="114300" distR="114300" simplePos="0" relativeHeight="252105728" behindDoc="0" locked="0" layoutInCell="1" allowOverlap="1" wp14:anchorId="72053D34" wp14:editId="2ADAED7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885950" cy="1885950"/>
            <wp:effectExtent l="0" t="0" r="0" b="0"/>
            <wp:wrapNone/>
            <wp:docPr id="176195356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95356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4FB">
        <w:t>This means you do not need to get rid of all the silt you may find if:</w:t>
      </w:r>
    </w:p>
    <w:p w14:paraId="079A6F34" w14:textId="68BCFE9F" w:rsidR="00CD04FB" w:rsidRDefault="008C4978" w:rsidP="00CD04FB">
      <w:pPr>
        <w:pStyle w:val="Listtoplevel"/>
      </w:pPr>
      <w:r>
        <w:t>it is in an open area like</w:t>
      </w:r>
      <w:r w:rsidR="00E524B9">
        <w:t xml:space="preserve"> in a garden</w:t>
      </w:r>
    </w:p>
    <w:p w14:paraId="43C7B361" w14:textId="34803655" w:rsidR="00CD04FB" w:rsidRDefault="008C4978" w:rsidP="00E524B9">
      <w:pPr>
        <w:pStyle w:val="Listtoplevel"/>
      </w:pPr>
      <w:r>
        <w:t xml:space="preserve">less than 15 </w:t>
      </w:r>
      <w:r w:rsidR="00E524B9" w:rsidRPr="00E524B9">
        <w:t xml:space="preserve">millimeters </w:t>
      </w:r>
      <w:r>
        <w:t xml:space="preserve">deep.  </w:t>
      </w:r>
    </w:p>
    <w:p w14:paraId="47329447" w14:textId="66B9FB77" w:rsidR="002A1085" w:rsidRDefault="002A1085">
      <w:pPr>
        <w:spacing w:line="240" w:lineRule="auto"/>
        <w:ind w:left="0"/>
      </w:pPr>
      <w:r>
        <w:br w:type="page"/>
      </w:r>
    </w:p>
    <w:p w14:paraId="6CBD81FF" w14:textId="52978187" w:rsidR="00E600E0" w:rsidRDefault="00B82F32" w:rsidP="00E600E0">
      <w:r w:rsidRPr="00BF1ACD">
        <w:rPr>
          <w:rFonts w:eastAsia="Times New Roman"/>
          <w:noProof/>
          <w:shd w:val="clear" w:color="auto" w:fill="FFFFFF"/>
          <w:lang w:eastAsia="en-GB"/>
        </w:rPr>
        <w:lastRenderedPageBreak/>
        <w:drawing>
          <wp:anchor distT="0" distB="0" distL="114300" distR="114300" simplePos="0" relativeHeight="252109824" behindDoc="0" locked="0" layoutInCell="1" allowOverlap="1" wp14:anchorId="1950F7E1" wp14:editId="7A515C3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02664" cy="1341912"/>
            <wp:effectExtent l="0" t="0" r="7620" b="0"/>
            <wp:wrapNone/>
            <wp:docPr id="328522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22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55" cy="134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0E0">
        <w:t>Follow instructions / advice about removing silt from your local:</w:t>
      </w:r>
    </w:p>
    <w:p w14:paraId="1956BE19" w14:textId="3DC2AA6F" w:rsidR="00E600E0" w:rsidRDefault="00E600E0" w:rsidP="00E600E0">
      <w:pPr>
        <w:pStyle w:val="Listtoplevel"/>
      </w:pPr>
      <w:r>
        <w:t>cou</w:t>
      </w:r>
      <w:r w:rsidR="00E524B9">
        <w:t>n</w:t>
      </w:r>
      <w:r>
        <w:t xml:space="preserve">cil </w:t>
      </w:r>
    </w:p>
    <w:p w14:paraId="7F00EC89" w14:textId="79190457" w:rsidR="00E600E0" w:rsidRPr="00100C59" w:rsidRDefault="004C5B5B" w:rsidP="00E600E0">
      <w:pPr>
        <w:pStyle w:val="Listtoplevel"/>
      </w:pPr>
      <w:r>
        <w:drawing>
          <wp:anchor distT="0" distB="0" distL="114300" distR="114300" simplePos="0" relativeHeight="252084224" behindDoc="0" locked="0" layoutInCell="1" allowOverlap="1" wp14:anchorId="2CCC55CD" wp14:editId="2AAD9795">
            <wp:simplePos x="0" y="0"/>
            <wp:positionH relativeFrom="margin">
              <wp:align>left</wp:align>
            </wp:positionH>
            <wp:positionV relativeFrom="paragraph">
              <wp:posOffset>143827</wp:posOffset>
            </wp:positionV>
            <wp:extent cx="1000760" cy="1014095"/>
            <wp:effectExtent l="0" t="0" r="8890" b="0"/>
            <wp:wrapNone/>
            <wp:docPr id="169681878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1878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0E0">
        <w:t xml:space="preserve">Civil Defence Management Group. </w:t>
      </w:r>
    </w:p>
    <w:p w14:paraId="591447B2" w14:textId="77777777" w:rsidR="00F36DC8" w:rsidRDefault="00F36DC8">
      <w:pPr>
        <w:spacing w:line="240" w:lineRule="auto"/>
        <w:ind w:left="0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sz w:val="28"/>
          <w:szCs w:val="28"/>
          <w:lang w:eastAsia="en-NZ"/>
        </w:rPr>
        <w:br w:type="page"/>
      </w:r>
    </w:p>
    <w:p w14:paraId="4A5C87A2" w14:textId="7A3D2163" w:rsidR="00316DBA" w:rsidRPr="00316DBA" w:rsidRDefault="009E1078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2086272" behindDoc="0" locked="0" layoutInCell="1" allowOverlap="1" wp14:anchorId="3E853FBA" wp14:editId="10D1A64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37662" cy="371475"/>
            <wp:effectExtent l="0" t="0" r="5715" b="0"/>
            <wp:wrapNone/>
            <wp:docPr id="1873" name="Picture 187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" name="Picture 187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943" cy="374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DBA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4CE3D44A" wp14:editId="4A270A62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1F573" id="Rectangle: Rounded Corners 24" o:spid="_x0000_s1026" alt="&quot;&quot;" style="position:absolute;margin-left:-27pt;margin-top:-21pt;width:490.9pt;height:660.75pt;z-index:-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" filled="f" strokecolor="windowText">
                <w10:wrap anchorx="margin"/>
              </v:rect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>
        <w:rPr>
          <w:rFonts w:eastAsia="Times New Roman" w:cs="Arial"/>
          <w:sz w:val="28"/>
          <w:szCs w:val="28"/>
          <w:lang w:eastAsia="en-NZ"/>
        </w:rPr>
        <w:t xml:space="preserve">the </w:t>
      </w:r>
      <w:r w:rsidRPr="009E1078">
        <w:rPr>
          <w:rFonts w:eastAsia="Times New Roman" w:cs="Arial"/>
          <w:sz w:val="28"/>
          <w:szCs w:val="28"/>
          <w:lang w:eastAsia="en-NZ"/>
        </w:rPr>
        <w:t>National Emergency Management Agency.</w:t>
      </w:r>
    </w:p>
    <w:p w14:paraId="5ACC3AFA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67FF5C97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15936" behindDoc="0" locked="0" layoutInCell="1" allowOverlap="1" wp14:anchorId="283A8C0B" wp14:editId="0A948A34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4A8FE98B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14912" behindDoc="0" locked="0" layoutInCell="1" allowOverlap="1" wp14:anchorId="59B5F161" wp14:editId="4FC9EE8E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F476D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1563D07B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11840" behindDoc="0" locked="0" layoutInCell="1" allowOverlap="1" wp14:anchorId="1739B868" wp14:editId="43B9CE2A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1B4C8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40C13C0A" w14:textId="67BD6F75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50292E3D" w14:textId="6969B9B0" w:rsidR="00316DBA" w:rsidRPr="00316DBA" w:rsidRDefault="00304DEF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4537AA55" wp14:editId="48736E62">
                <wp:simplePos x="0" y="0"/>
                <wp:positionH relativeFrom="margin">
                  <wp:align>left</wp:align>
                </wp:positionH>
                <wp:positionV relativeFrom="paragraph">
                  <wp:posOffset>95687</wp:posOffset>
                </wp:positionV>
                <wp:extent cx="1306286" cy="356260"/>
                <wp:effectExtent l="0" t="0" r="8255" b="5715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286" cy="35626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3EFF9" id="Group 3" o:spid="_x0000_s1026" alt="Photosymbols logo with a Professional Licence number 410887559." style="position:absolute;margin-left:0;margin-top:7.55pt;width:102.85pt;height:28.05pt;z-index:252111872;mso-position-horizontal:left;mso-position-horizontal-relative:margin;mso-width-relative:margin;mso-height-relative:margin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287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288" o:title="" croptop=".65625"/>
                </v:shape>
                <w10:wrap anchorx="margin"/>
              </v:group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56DFB57F" w14:textId="77777777" w:rsidR="00316DBA" w:rsidRPr="00316DBA" w:rsidRDefault="00316DBA" w:rsidP="00316DB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5F42B315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816960" behindDoc="1" locked="0" layoutInCell="1" allowOverlap="1" wp14:anchorId="74032758" wp14:editId="7F869473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1CDD26B1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B2203A7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12F31615" w14:textId="77777777" w:rsidR="00316DBA" w:rsidRPr="00316DBA" w:rsidRDefault="00316DBA" w:rsidP="00316DBA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12A2D336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821056" behindDoc="0" locked="0" layoutInCell="1" allowOverlap="1" wp14:anchorId="76818FB5" wp14:editId="68F9BCB9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0B8D7F35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819008" behindDoc="0" locked="0" layoutInCell="1" allowOverlap="1" wp14:anchorId="4E13108D" wp14:editId="59541823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5DDC2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4F293C95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7C06098D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0EA955DF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114FF201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20032" behindDoc="0" locked="0" layoutInCell="1" allowOverlap="1" wp14:anchorId="5691A00C" wp14:editId="0A2EDD12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4303C75C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303FAB4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4AB57C8B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2F77C055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201A5393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315307">
      <w:footerReference w:type="even" r:id="rId293"/>
      <w:footerReference w:type="default" r:id="rId294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B4CE" w14:textId="77777777" w:rsidR="00F62D4A" w:rsidRDefault="00F62D4A">
      <w:pPr>
        <w:spacing w:line="240" w:lineRule="auto"/>
      </w:pPr>
      <w:r>
        <w:separator/>
      </w:r>
    </w:p>
  </w:endnote>
  <w:endnote w:type="continuationSeparator" w:id="0">
    <w:p w14:paraId="7896351F" w14:textId="77777777" w:rsidR="00F62D4A" w:rsidRDefault="00F62D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Content>
      <w:p w14:paraId="1E94EA0D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E3AC9E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Content>
      <w:p w14:paraId="1C08AB78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13A6D890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B4100" w14:textId="77777777" w:rsidR="00F62D4A" w:rsidRDefault="00F62D4A">
      <w:pPr>
        <w:spacing w:line="240" w:lineRule="auto"/>
      </w:pPr>
      <w:r>
        <w:separator/>
      </w:r>
    </w:p>
  </w:footnote>
  <w:footnote w:type="continuationSeparator" w:id="0">
    <w:p w14:paraId="33759E35" w14:textId="77777777" w:rsidR="00F62D4A" w:rsidRDefault="00F62D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62FA5375"/>
    <w:multiLevelType w:val="hybridMultilevel"/>
    <w:tmpl w:val="D6DEB718"/>
    <w:lvl w:ilvl="0" w:tplc="08090003">
      <w:start w:val="1"/>
      <w:numFmt w:val="bullet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2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9"/>
  </w:num>
  <w:num w:numId="4" w16cid:durableId="90706847">
    <w:abstractNumId w:val="11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8"/>
  </w:num>
  <w:num w:numId="9" w16cid:durableId="279923130">
    <w:abstractNumId w:val="1"/>
  </w:num>
  <w:num w:numId="10" w16cid:durableId="1141115467">
    <w:abstractNumId w:val="7"/>
  </w:num>
  <w:num w:numId="11" w16cid:durableId="1254901281">
    <w:abstractNumId w:val="0"/>
  </w:num>
  <w:num w:numId="12" w16cid:durableId="2111922917">
    <w:abstractNumId w:val="12"/>
  </w:num>
  <w:num w:numId="13" w16cid:durableId="570190621">
    <w:abstractNumId w:val="13"/>
  </w:num>
  <w:num w:numId="14" w16cid:durableId="112137782">
    <w:abstractNumId w:val="10"/>
  </w:num>
  <w:num w:numId="15" w16cid:durableId="746613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2D7B39"/>
    <w:rsid w:val="000013CC"/>
    <w:rsid w:val="00002417"/>
    <w:rsid w:val="00005DB6"/>
    <w:rsid w:val="000064D2"/>
    <w:rsid w:val="000227B4"/>
    <w:rsid w:val="00023D0B"/>
    <w:rsid w:val="0003092A"/>
    <w:rsid w:val="00031CB7"/>
    <w:rsid w:val="0004557B"/>
    <w:rsid w:val="000472D8"/>
    <w:rsid w:val="000523B1"/>
    <w:rsid w:val="000623B9"/>
    <w:rsid w:val="000723AB"/>
    <w:rsid w:val="00085E05"/>
    <w:rsid w:val="00085F7A"/>
    <w:rsid w:val="00087967"/>
    <w:rsid w:val="0009079F"/>
    <w:rsid w:val="00090942"/>
    <w:rsid w:val="000A3C46"/>
    <w:rsid w:val="000D0BE9"/>
    <w:rsid w:val="000D2B45"/>
    <w:rsid w:val="000E544E"/>
    <w:rsid w:val="000E5A26"/>
    <w:rsid w:val="00100C59"/>
    <w:rsid w:val="00102943"/>
    <w:rsid w:val="00104F7F"/>
    <w:rsid w:val="00122416"/>
    <w:rsid w:val="00124EA8"/>
    <w:rsid w:val="0012668F"/>
    <w:rsid w:val="001367FF"/>
    <w:rsid w:val="00140A9C"/>
    <w:rsid w:val="00142769"/>
    <w:rsid w:val="001754F4"/>
    <w:rsid w:val="00185D63"/>
    <w:rsid w:val="001B4DD5"/>
    <w:rsid w:val="001D0969"/>
    <w:rsid w:val="001D223E"/>
    <w:rsid w:val="001E3429"/>
    <w:rsid w:val="001E4A02"/>
    <w:rsid w:val="001E65C5"/>
    <w:rsid w:val="001F716F"/>
    <w:rsid w:val="00201791"/>
    <w:rsid w:val="0020406C"/>
    <w:rsid w:val="0021543A"/>
    <w:rsid w:val="00216096"/>
    <w:rsid w:val="00226C0D"/>
    <w:rsid w:val="00226F54"/>
    <w:rsid w:val="0025125E"/>
    <w:rsid w:val="00257D60"/>
    <w:rsid w:val="002619CE"/>
    <w:rsid w:val="00261BF8"/>
    <w:rsid w:val="00266B9F"/>
    <w:rsid w:val="002721D6"/>
    <w:rsid w:val="00281240"/>
    <w:rsid w:val="00284D0D"/>
    <w:rsid w:val="002A1085"/>
    <w:rsid w:val="002C1C48"/>
    <w:rsid w:val="002D7B39"/>
    <w:rsid w:val="002F2351"/>
    <w:rsid w:val="00304DEF"/>
    <w:rsid w:val="00306129"/>
    <w:rsid w:val="00307F66"/>
    <w:rsid w:val="00315307"/>
    <w:rsid w:val="00316DBA"/>
    <w:rsid w:val="0032073C"/>
    <w:rsid w:val="00323EB3"/>
    <w:rsid w:val="00345B55"/>
    <w:rsid w:val="003631C1"/>
    <w:rsid w:val="0036494E"/>
    <w:rsid w:val="00371C85"/>
    <w:rsid w:val="0037687F"/>
    <w:rsid w:val="003831EB"/>
    <w:rsid w:val="003D631D"/>
    <w:rsid w:val="003D77D7"/>
    <w:rsid w:val="003E6731"/>
    <w:rsid w:val="003F07F7"/>
    <w:rsid w:val="003F5628"/>
    <w:rsid w:val="003F6FA9"/>
    <w:rsid w:val="004002D2"/>
    <w:rsid w:val="00407F7F"/>
    <w:rsid w:val="00425FCC"/>
    <w:rsid w:val="00426BE4"/>
    <w:rsid w:val="00432A46"/>
    <w:rsid w:val="004535B5"/>
    <w:rsid w:val="004567B0"/>
    <w:rsid w:val="004A16B5"/>
    <w:rsid w:val="004C5B5B"/>
    <w:rsid w:val="004F31A6"/>
    <w:rsid w:val="004F56C0"/>
    <w:rsid w:val="00503AD5"/>
    <w:rsid w:val="00510007"/>
    <w:rsid w:val="0051197D"/>
    <w:rsid w:val="00522E5E"/>
    <w:rsid w:val="005307C1"/>
    <w:rsid w:val="00543CB2"/>
    <w:rsid w:val="005603F5"/>
    <w:rsid w:val="0056284E"/>
    <w:rsid w:val="00570380"/>
    <w:rsid w:val="00577D24"/>
    <w:rsid w:val="005921AD"/>
    <w:rsid w:val="00593EFB"/>
    <w:rsid w:val="005E17F9"/>
    <w:rsid w:val="005E2A77"/>
    <w:rsid w:val="005E7C56"/>
    <w:rsid w:val="005F2C4C"/>
    <w:rsid w:val="0060011B"/>
    <w:rsid w:val="00610B2B"/>
    <w:rsid w:val="00610E85"/>
    <w:rsid w:val="00621884"/>
    <w:rsid w:val="00633A8B"/>
    <w:rsid w:val="0064667B"/>
    <w:rsid w:val="006543D1"/>
    <w:rsid w:val="00683296"/>
    <w:rsid w:val="006B45FC"/>
    <w:rsid w:val="006C5C26"/>
    <w:rsid w:val="006C79EF"/>
    <w:rsid w:val="006D12ED"/>
    <w:rsid w:val="006E050D"/>
    <w:rsid w:val="006E5CCD"/>
    <w:rsid w:val="006F63EA"/>
    <w:rsid w:val="007012DC"/>
    <w:rsid w:val="00705CA3"/>
    <w:rsid w:val="0071221A"/>
    <w:rsid w:val="0072427B"/>
    <w:rsid w:val="007348FA"/>
    <w:rsid w:val="00734C63"/>
    <w:rsid w:val="00736E4E"/>
    <w:rsid w:val="0074640C"/>
    <w:rsid w:val="0074714A"/>
    <w:rsid w:val="00754AAC"/>
    <w:rsid w:val="00760DC8"/>
    <w:rsid w:val="00763702"/>
    <w:rsid w:val="00770F75"/>
    <w:rsid w:val="007829EC"/>
    <w:rsid w:val="007B05F3"/>
    <w:rsid w:val="007C6A68"/>
    <w:rsid w:val="007C7764"/>
    <w:rsid w:val="007D6F3E"/>
    <w:rsid w:val="007D7092"/>
    <w:rsid w:val="007E04DC"/>
    <w:rsid w:val="007E499C"/>
    <w:rsid w:val="007E7233"/>
    <w:rsid w:val="008303EC"/>
    <w:rsid w:val="00840E1C"/>
    <w:rsid w:val="00860F96"/>
    <w:rsid w:val="00863D53"/>
    <w:rsid w:val="008815E1"/>
    <w:rsid w:val="008848CB"/>
    <w:rsid w:val="00887F23"/>
    <w:rsid w:val="008C4978"/>
    <w:rsid w:val="008D437D"/>
    <w:rsid w:val="008F4194"/>
    <w:rsid w:val="009411B0"/>
    <w:rsid w:val="0094516C"/>
    <w:rsid w:val="00947E40"/>
    <w:rsid w:val="009530E4"/>
    <w:rsid w:val="009553B4"/>
    <w:rsid w:val="0097154E"/>
    <w:rsid w:val="00974E0B"/>
    <w:rsid w:val="0098180B"/>
    <w:rsid w:val="009826B5"/>
    <w:rsid w:val="009E1078"/>
    <w:rsid w:val="009E16D4"/>
    <w:rsid w:val="009E178F"/>
    <w:rsid w:val="00A12915"/>
    <w:rsid w:val="00A1608E"/>
    <w:rsid w:val="00A16CD6"/>
    <w:rsid w:val="00A2743A"/>
    <w:rsid w:val="00A37A1F"/>
    <w:rsid w:val="00A52CCA"/>
    <w:rsid w:val="00A53BE4"/>
    <w:rsid w:val="00A57D9D"/>
    <w:rsid w:val="00A614E3"/>
    <w:rsid w:val="00A63063"/>
    <w:rsid w:val="00A67570"/>
    <w:rsid w:val="00A73A56"/>
    <w:rsid w:val="00A76C33"/>
    <w:rsid w:val="00AA1A81"/>
    <w:rsid w:val="00AB653D"/>
    <w:rsid w:val="00AB7B50"/>
    <w:rsid w:val="00B01B76"/>
    <w:rsid w:val="00B30AE4"/>
    <w:rsid w:val="00B414E0"/>
    <w:rsid w:val="00B50B0B"/>
    <w:rsid w:val="00B656F4"/>
    <w:rsid w:val="00B6771F"/>
    <w:rsid w:val="00B77621"/>
    <w:rsid w:val="00B8013C"/>
    <w:rsid w:val="00B81A2E"/>
    <w:rsid w:val="00B82F32"/>
    <w:rsid w:val="00B83387"/>
    <w:rsid w:val="00BA2B4A"/>
    <w:rsid w:val="00BA591C"/>
    <w:rsid w:val="00BB2CA7"/>
    <w:rsid w:val="00BB7148"/>
    <w:rsid w:val="00BC7E04"/>
    <w:rsid w:val="00BD34B6"/>
    <w:rsid w:val="00BF1ACD"/>
    <w:rsid w:val="00BF5DDC"/>
    <w:rsid w:val="00C016F1"/>
    <w:rsid w:val="00C17611"/>
    <w:rsid w:val="00C200AE"/>
    <w:rsid w:val="00C214FE"/>
    <w:rsid w:val="00C65B05"/>
    <w:rsid w:val="00C84D7D"/>
    <w:rsid w:val="00CB74B7"/>
    <w:rsid w:val="00CC747F"/>
    <w:rsid w:val="00CD04FB"/>
    <w:rsid w:val="00CD0E65"/>
    <w:rsid w:val="00CD5323"/>
    <w:rsid w:val="00CD5573"/>
    <w:rsid w:val="00CE293B"/>
    <w:rsid w:val="00D02560"/>
    <w:rsid w:val="00D421EF"/>
    <w:rsid w:val="00D42852"/>
    <w:rsid w:val="00D54EAD"/>
    <w:rsid w:val="00D57B5A"/>
    <w:rsid w:val="00D648C2"/>
    <w:rsid w:val="00D652D9"/>
    <w:rsid w:val="00D67451"/>
    <w:rsid w:val="00D852B6"/>
    <w:rsid w:val="00D95D45"/>
    <w:rsid w:val="00DA41A3"/>
    <w:rsid w:val="00DC5D2A"/>
    <w:rsid w:val="00DF2E18"/>
    <w:rsid w:val="00E02C06"/>
    <w:rsid w:val="00E10DD0"/>
    <w:rsid w:val="00E17BF8"/>
    <w:rsid w:val="00E23DFE"/>
    <w:rsid w:val="00E25EA4"/>
    <w:rsid w:val="00E301CA"/>
    <w:rsid w:val="00E422EA"/>
    <w:rsid w:val="00E427AB"/>
    <w:rsid w:val="00E42FD6"/>
    <w:rsid w:val="00E5065A"/>
    <w:rsid w:val="00E524B9"/>
    <w:rsid w:val="00E56A37"/>
    <w:rsid w:val="00E600E0"/>
    <w:rsid w:val="00E639A5"/>
    <w:rsid w:val="00E63A49"/>
    <w:rsid w:val="00E70E61"/>
    <w:rsid w:val="00E757C5"/>
    <w:rsid w:val="00EA3B5F"/>
    <w:rsid w:val="00EA567F"/>
    <w:rsid w:val="00EA7481"/>
    <w:rsid w:val="00EC5F32"/>
    <w:rsid w:val="00ED39AE"/>
    <w:rsid w:val="00EF4A04"/>
    <w:rsid w:val="00F20BCC"/>
    <w:rsid w:val="00F32DCE"/>
    <w:rsid w:val="00F36DC8"/>
    <w:rsid w:val="00F46BA4"/>
    <w:rsid w:val="00F51F00"/>
    <w:rsid w:val="00F62D4A"/>
    <w:rsid w:val="00F73B83"/>
    <w:rsid w:val="00F8231F"/>
    <w:rsid w:val="00F82B3F"/>
    <w:rsid w:val="00F87859"/>
    <w:rsid w:val="00FC1BD7"/>
    <w:rsid w:val="00FC2519"/>
    <w:rsid w:val="00FC63B6"/>
    <w:rsid w:val="00FD2A90"/>
    <w:rsid w:val="00FD3AF0"/>
    <w:rsid w:val="00FE2DE1"/>
    <w:rsid w:val="00FE6683"/>
    <w:rsid w:val="23498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D625D"/>
  <w15:chartTrackingRefBased/>
  <w15:docId w15:val="{1D7052AF-5A28-4D0C-8719-6925FB1E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637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771F"/>
    <w:rPr>
      <w:rFonts w:ascii="Arial" w:eastAsiaTheme="minorEastAsia" w:hAnsi="Arial"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0.png"/><Relationship Id="rId21" Type="http://schemas.openxmlformats.org/officeDocument/2006/relationships/image" Target="media/image11.png"/><Relationship Id="rId63" Type="http://schemas.openxmlformats.org/officeDocument/2006/relationships/image" Target="media/image44.jpeg"/><Relationship Id="rId159" Type="http://schemas.openxmlformats.org/officeDocument/2006/relationships/image" Target="media/image147.png"/><Relationship Id="rId170" Type="http://schemas.openxmlformats.org/officeDocument/2006/relationships/image" Target="media/image158.jpeg"/><Relationship Id="rId226" Type="http://schemas.openxmlformats.org/officeDocument/2006/relationships/image" Target="media/image172.png"/><Relationship Id="rId268" Type="http://schemas.openxmlformats.org/officeDocument/2006/relationships/image" Target="media/image212.png"/><Relationship Id="rId32" Type="http://schemas.openxmlformats.org/officeDocument/2006/relationships/image" Target="media/image22.png"/><Relationship Id="rId74" Type="http://schemas.openxmlformats.org/officeDocument/2006/relationships/image" Target="media/image53.png"/><Relationship Id="rId128" Type="http://schemas.openxmlformats.org/officeDocument/2006/relationships/image" Target="media/image116.png"/><Relationship Id="rId5" Type="http://schemas.openxmlformats.org/officeDocument/2006/relationships/footnotes" Target="footnotes.xml"/><Relationship Id="rId181" Type="http://schemas.openxmlformats.org/officeDocument/2006/relationships/image" Target="media/image410.png"/><Relationship Id="rId237" Type="http://schemas.openxmlformats.org/officeDocument/2006/relationships/image" Target="media/image224.png"/><Relationship Id="rId279" Type="http://schemas.openxmlformats.org/officeDocument/2006/relationships/image" Target="media/image226.png"/><Relationship Id="rId43" Type="http://schemas.openxmlformats.org/officeDocument/2006/relationships/image" Target="media/image30.png"/><Relationship Id="rId139" Type="http://schemas.openxmlformats.org/officeDocument/2006/relationships/image" Target="media/image101.png"/><Relationship Id="rId290" Type="http://schemas.openxmlformats.org/officeDocument/2006/relationships/image" Target="media/image233.png"/><Relationship Id="rId85" Type="http://schemas.openxmlformats.org/officeDocument/2006/relationships/image" Target="media/image60.png"/><Relationship Id="rId150" Type="http://schemas.openxmlformats.org/officeDocument/2006/relationships/image" Target="media/image113.png"/><Relationship Id="rId192" Type="http://schemas.openxmlformats.org/officeDocument/2006/relationships/image" Target="media/image147.jpeg"/><Relationship Id="rId206" Type="http://schemas.openxmlformats.org/officeDocument/2006/relationships/image" Target="media/image157.png"/><Relationship Id="rId248" Type="http://schemas.openxmlformats.org/officeDocument/2006/relationships/image" Target="media/image190.jpeg"/><Relationship Id="rId269" Type="http://schemas.openxmlformats.org/officeDocument/2006/relationships/image" Target="media/image213.png"/><Relationship Id="rId12" Type="http://schemas.openxmlformats.org/officeDocument/2006/relationships/image" Target="media/image6.png"/><Relationship Id="rId33" Type="http://schemas.openxmlformats.org/officeDocument/2006/relationships/image" Target="media/image23.png"/><Relationship Id="rId108" Type="http://schemas.openxmlformats.org/officeDocument/2006/relationships/image" Target="media/image96.png"/><Relationship Id="rId129" Type="http://schemas.openxmlformats.org/officeDocument/2006/relationships/image" Target="media/image117.png"/><Relationship Id="rId280" Type="http://schemas.openxmlformats.org/officeDocument/2006/relationships/image" Target="media/image227.png"/><Relationship Id="rId54" Type="http://schemas.openxmlformats.org/officeDocument/2006/relationships/image" Target="media/image39.jpeg"/><Relationship Id="rId75" Type="http://schemas.openxmlformats.org/officeDocument/2006/relationships/image" Target="media/image63.png"/><Relationship Id="rId96" Type="http://schemas.openxmlformats.org/officeDocument/2006/relationships/image" Target="media/image84.png"/><Relationship Id="rId140" Type="http://schemas.openxmlformats.org/officeDocument/2006/relationships/image" Target="media/image102.png"/><Relationship Id="rId161" Type="http://schemas.openxmlformats.org/officeDocument/2006/relationships/image" Target="media/image124.png"/><Relationship Id="rId182" Type="http://schemas.openxmlformats.org/officeDocument/2006/relationships/image" Target="media/image137.png"/><Relationship Id="rId217" Type="http://schemas.openxmlformats.org/officeDocument/2006/relationships/hyperlink" Target="https://shorturl.at/Jwy3q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225.png"/><Relationship Id="rId259" Type="http://schemas.openxmlformats.org/officeDocument/2006/relationships/image" Target="media/image200.jpeg"/><Relationship Id="rId23" Type="http://schemas.openxmlformats.org/officeDocument/2006/relationships/image" Target="media/image15.png"/><Relationship Id="rId119" Type="http://schemas.openxmlformats.org/officeDocument/2006/relationships/image" Target="media/image107.jpeg"/><Relationship Id="rId270" Type="http://schemas.openxmlformats.org/officeDocument/2006/relationships/image" Target="media/image214.jpeg"/><Relationship Id="rId291" Type="http://schemas.openxmlformats.org/officeDocument/2006/relationships/image" Target="media/image234.jpeg"/><Relationship Id="rId44" Type="http://schemas.openxmlformats.org/officeDocument/2006/relationships/image" Target="media/image31.jpeg"/><Relationship Id="rId65" Type="http://schemas.openxmlformats.org/officeDocument/2006/relationships/image" Target="media/image53.jpeg"/><Relationship Id="rId86" Type="http://schemas.openxmlformats.org/officeDocument/2006/relationships/image" Target="media/image61.jpeg"/><Relationship Id="rId130" Type="http://schemas.openxmlformats.org/officeDocument/2006/relationships/image" Target="media/image118.jpeg"/><Relationship Id="rId151" Type="http://schemas.openxmlformats.org/officeDocument/2006/relationships/image" Target="media/image114.png"/><Relationship Id="rId172" Type="http://schemas.openxmlformats.org/officeDocument/2006/relationships/image" Target="media/image133.png"/><Relationship Id="rId193" Type="http://schemas.openxmlformats.org/officeDocument/2006/relationships/image" Target="media/image650.jpeg"/><Relationship Id="rId207" Type="http://schemas.openxmlformats.org/officeDocument/2006/relationships/image" Target="media/image158.png"/><Relationship Id="rId228" Type="http://schemas.openxmlformats.org/officeDocument/2006/relationships/image" Target="media/image174.png"/><Relationship Id="rId249" Type="http://schemas.openxmlformats.org/officeDocument/2006/relationships/image" Target="media/image191.jpeg"/><Relationship Id="rId13" Type="http://schemas.openxmlformats.org/officeDocument/2006/relationships/image" Target="media/image7.jpeg"/><Relationship Id="rId109" Type="http://schemas.openxmlformats.org/officeDocument/2006/relationships/image" Target="media/image78.jpeg"/><Relationship Id="rId260" Type="http://schemas.openxmlformats.org/officeDocument/2006/relationships/image" Target="media/image202.jpeg"/><Relationship Id="rId281" Type="http://schemas.openxmlformats.org/officeDocument/2006/relationships/image" Target="media/image228.png"/><Relationship Id="rId34" Type="http://schemas.openxmlformats.org/officeDocument/2006/relationships/image" Target="media/image20.png"/><Relationship Id="rId55" Type="http://schemas.openxmlformats.org/officeDocument/2006/relationships/image" Target="media/image40.jpeg"/><Relationship Id="rId76" Type="http://schemas.openxmlformats.org/officeDocument/2006/relationships/image" Target="media/image64.jpeg"/><Relationship Id="rId97" Type="http://schemas.openxmlformats.org/officeDocument/2006/relationships/image" Target="media/image85.png"/><Relationship Id="rId120" Type="http://schemas.openxmlformats.org/officeDocument/2006/relationships/image" Target="media/image108.jpeg"/><Relationship Id="rId141" Type="http://schemas.openxmlformats.org/officeDocument/2006/relationships/image" Target="media/image103.png"/><Relationship Id="rId7" Type="http://schemas.openxmlformats.org/officeDocument/2006/relationships/image" Target="media/image1.jpeg"/><Relationship Id="rId162" Type="http://schemas.openxmlformats.org/officeDocument/2006/relationships/image" Target="media/image126.png"/><Relationship Id="rId183" Type="http://schemas.openxmlformats.org/officeDocument/2006/relationships/image" Target="media/image138.png"/><Relationship Id="rId218" Type="http://schemas.openxmlformats.org/officeDocument/2006/relationships/image" Target="media/image165.png"/><Relationship Id="rId239" Type="http://schemas.openxmlformats.org/officeDocument/2006/relationships/image" Target="media/image181.png"/><Relationship Id="rId250" Type="http://schemas.openxmlformats.org/officeDocument/2006/relationships/image" Target="media/image192.jpeg"/><Relationship Id="rId271" Type="http://schemas.openxmlformats.org/officeDocument/2006/relationships/image" Target="media/image215.png"/><Relationship Id="rId292" Type="http://schemas.openxmlformats.org/officeDocument/2006/relationships/image" Target="media/image235.png"/><Relationship Id="rId24" Type="http://schemas.openxmlformats.org/officeDocument/2006/relationships/image" Target="media/image141.png"/><Relationship Id="rId45" Type="http://schemas.openxmlformats.org/officeDocument/2006/relationships/image" Target="media/image32.png"/><Relationship Id="rId66" Type="http://schemas.openxmlformats.org/officeDocument/2006/relationships/image" Target="media/image54.jpeg"/><Relationship Id="rId87" Type="http://schemas.openxmlformats.org/officeDocument/2006/relationships/image" Target="media/image75.png"/><Relationship Id="rId110" Type="http://schemas.openxmlformats.org/officeDocument/2006/relationships/image" Target="media/image79.jpeg"/><Relationship Id="rId131" Type="http://schemas.openxmlformats.org/officeDocument/2006/relationships/image" Target="media/image119.png"/><Relationship Id="rId152" Type="http://schemas.openxmlformats.org/officeDocument/2006/relationships/image" Target="media/image115.png"/><Relationship Id="rId173" Type="http://schemas.openxmlformats.org/officeDocument/2006/relationships/image" Target="media/image134.svg"/><Relationship Id="rId194" Type="http://schemas.openxmlformats.org/officeDocument/2006/relationships/image" Target="media/image183.jpeg"/><Relationship Id="rId208" Type="http://schemas.openxmlformats.org/officeDocument/2006/relationships/image" Target="media/image197.png"/><Relationship Id="rId229" Type="http://schemas.openxmlformats.org/officeDocument/2006/relationships/image" Target="media/image175.png"/><Relationship Id="rId240" Type="http://schemas.openxmlformats.org/officeDocument/2006/relationships/image" Target="media/image182.png"/><Relationship Id="rId261" Type="http://schemas.openxmlformats.org/officeDocument/2006/relationships/image" Target="media/image203.jpeg"/><Relationship Id="rId14" Type="http://schemas.openxmlformats.org/officeDocument/2006/relationships/image" Target="media/image8.png"/><Relationship Id="rId35" Type="http://schemas.openxmlformats.org/officeDocument/2006/relationships/image" Target="media/image21.jpeg"/><Relationship Id="rId56" Type="http://schemas.openxmlformats.org/officeDocument/2006/relationships/image" Target="media/image41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282" Type="http://schemas.openxmlformats.org/officeDocument/2006/relationships/image" Target="media/image229.png"/><Relationship Id="rId8" Type="http://schemas.openxmlformats.org/officeDocument/2006/relationships/image" Target="media/image2.png"/><Relationship Id="rId98" Type="http://schemas.openxmlformats.org/officeDocument/2006/relationships/image" Target="media/image69.png"/><Relationship Id="rId121" Type="http://schemas.openxmlformats.org/officeDocument/2006/relationships/image" Target="media/image109.png"/><Relationship Id="rId142" Type="http://schemas.openxmlformats.org/officeDocument/2006/relationships/image" Target="media/image104.jpeg"/><Relationship Id="rId163" Type="http://schemas.openxmlformats.org/officeDocument/2006/relationships/image" Target="media/image127.jpeg"/><Relationship Id="rId184" Type="http://schemas.openxmlformats.org/officeDocument/2006/relationships/image" Target="media/image167.png"/><Relationship Id="rId219" Type="http://schemas.openxmlformats.org/officeDocument/2006/relationships/image" Target="media/image166.jpg"/><Relationship Id="rId230" Type="http://schemas.openxmlformats.org/officeDocument/2006/relationships/image" Target="media/image176.svg"/><Relationship Id="rId251" Type="http://schemas.openxmlformats.org/officeDocument/2006/relationships/image" Target="media/image193.png"/><Relationship Id="rId25" Type="http://schemas.openxmlformats.org/officeDocument/2006/relationships/image" Target="media/image151.png"/><Relationship Id="rId46" Type="http://schemas.openxmlformats.org/officeDocument/2006/relationships/image" Target="media/image34.png"/><Relationship Id="rId67" Type="http://schemas.openxmlformats.org/officeDocument/2006/relationships/image" Target="media/image47.jpeg"/><Relationship Id="rId272" Type="http://schemas.openxmlformats.org/officeDocument/2006/relationships/image" Target="media/image216.png"/><Relationship Id="rId293" Type="http://schemas.openxmlformats.org/officeDocument/2006/relationships/footer" Target="footer1.xml"/><Relationship Id="rId88" Type="http://schemas.openxmlformats.org/officeDocument/2006/relationships/image" Target="media/image76.jpeg"/><Relationship Id="rId111" Type="http://schemas.openxmlformats.org/officeDocument/2006/relationships/image" Target="media/image80.png"/><Relationship Id="rId132" Type="http://schemas.openxmlformats.org/officeDocument/2006/relationships/image" Target="media/image120.png"/><Relationship Id="rId153" Type="http://schemas.openxmlformats.org/officeDocument/2006/relationships/image" Target="media/image116.jpeg"/><Relationship Id="rId174" Type="http://schemas.openxmlformats.org/officeDocument/2006/relationships/image" Target="media/image162.jpeg"/><Relationship Id="rId195" Type="http://schemas.openxmlformats.org/officeDocument/2006/relationships/image" Target="media/image148.jpeg"/><Relationship Id="rId209" Type="http://schemas.openxmlformats.org/officeDocument/2006/relationships/image" Target="media/image159.jpeg"/><Relationship Id="rId220" Type="http://schemas.openxmlformats.org/officeDocument/2006/relationships/image" Target="media/image169.png"/><Relationship Id="rId241" Type="http://schemas.openxmlformats.org/officeDocument/2006/relationships/image" Target="media/image184.jpeg"/><Relationship Id="rId15" Type="http://schemas.openxmlformats.org/officeDocument/2006/relationships/image" Target="media/image9.png"/><Relationship Id="rId36" Type="http://schemas.openxmlformats.org/officeDocument/2006/relationships/image" Target="media/image24.png"/><Relationship Id="rId57" Type="http://schemas.openxmlformats.org/officeDocument/2006/relationships/image" Target="media/image45.jpeg"/><Relationship Id="rId262" Type="http://schemas.openxmlformats.org/officeDocument/2006/relationships/image" Target="media/image204.jpeg"/><Relationship Id="rId78" Type="http://schemas.openxmlformats.org/officeDocument/2006/relationships/image" Target="media/image55.jpeg"/><Relationship Id="rId99" Type="http://schemas.openxmlformats.org/officeDocument/2006/relationships/image" Target="media/image70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43" Type="http://schemas.openxmlformats.org/officeDocument/2006/relationships/image" Target="media/image131.jpeg"/><Relationship Id="rId164" Type="http://schemas.openxmlformats.org/officeDocument/2006/relationships/image" Target="media/image152.jpeg"/><Relationship Id="rId185" Type="http://schemas.openxmlformats.org/officeDocument/2006/relationships/image" Target="media/image139.png"/><Relationship Id="rId9" Type="http://schemas.openxmlformats.org/officeDocument/2006/relationships/image" Target="media/image3.png"/><Relationship Id="rId210" Type="http://schemas.openxmlformats.org/officeDocument/2006/relationships/image" Target="media/image199.jpeg"/><Relationship Id="rId26" Type="http://schemas.openxmlformats.org/officeDocument/2006/relationships/image" Target="media/image16.jpeg"/><Relationship Id="rId231" Type="http://schemas.openxmlformats.org/officeDocument/2006/relationships/image" Target="media/image218.png"/><Relationship Id="rId252" Type="http://schemas.openxmlformats.org/officeDocument/2006/relationships/image" Target="media/image194.png"/><Relationship Id="rId273" Type="http://schemas.openxmlformats.org/officeDocument/2006/relationships/image" Target="media/image217.png"/><Relationship Id="rId294" Type="http://schemas.openxmlformats.org/officeDocument/2006/relationships/footer" Target="footer2.xml"/><Relationship Id="rId47" Type="http://schemas.openxmlformats.org/officeDocument/2006/relationships/image" Target="media/image33.png"/><Relationship Id="rId68" Type="http://schemas.openxmlformats.org/officeDocument/2006/relationships/image" Target="media/image48.jpeg"/><Relationship Id="rId89" Type="http://schemas.openxmlformats.org/officeDocument/2006/relationships/image" Target="media/image62.jpeg"/><Relationship Id="rId112" Type="http://schemas.openxmlformats.org/officeDocument/2006/relationships/image" Target="media/image81.jpeg"/><Relationship Id="rId133" Type="http://schemas.openxmlformats.org/officeDocument/2006/relationships/image" Target="media/image97.png"/><Relationship Id="rId154" Type="http://schemas.openxmlformats.org/officeDocument/2006/relationships/image" Target="media/image142.jpeg"/><Relationship Id="rId175" Type="http://schemas.openxmlformats.org/officeDocument/2006/relationships/image" Target="media/image163.png"/><Relationship Id="rId196" Type="http://schemas.openxmlformats.org/officeDocument/2006/relationships/image" Target="media/image185.jpeg"/><Relationship Id="rId200" Type="http://schemas.openxmlformats.org/officeDocument/2006/relationships/image" Target="media/image189.png"/><Relationship Id="rId16" Type="http://schemas.openxmlformats.org/officeDocument/2006/relationships/image" Target="media/image10.png"/><Relationship Id="rId221" Type="http://schemas.openxmlformats.org/officeDocument/2006/relationships/image" Target="media/image170.png"/><Relationship Id="rId242" Type="http://schemas.openxmlformats.org/officeDocument/2006/relationships/image" Target="media/image185.png"/><Relationship Id="rId263" Type="http://schemas.openxmlformats.org/officeDocument/2006/relationships/image" Target="media/image205.png"/><Relationship Id="rId37" Type="http://schemas.openxmlformats.org/officeDocument/2006/relationships/image" Target="media/image25.jpeg"/><Relationship Id="rId58" Type="http://schemas.openxmlformats.org/officeDocument/2006/relationships/image" Target="media/image46.png"/><Relationship Id="rId79" Type="http://schemas.openxmlformats.org/officeDocument/2006/relationships/image" Target="media/image67.jpeg"/><Relationship Id="rId102" Type="http://schemas.openxmlformats.org/officeDocument/2006/relationships/image" Target="media/image72.png"/><Relationship Id="rId123" Type="http://schemas.openxmlformats.org/officeDocument/2006/relationships/image" Target="media/image111.png"/><Relationship Id="rId144" Type="http://schemas.openxmlformats.org/officeDocument/2006/relationships/image" Target="media/image105.jpeg"/><Relationship Id="rId90" Type="http://schemas.openxmlformats.org/officeDocument/2006/relationships/image" Target="media/image64.png"/><Relationship Id="rId165" Type="http://schemas.openxmlformats.org/officeDocument/2006/relationships/image" Target="media/image128.jpeg"/><Relationship Id="rId186" Type="http://schemas.openxmlformats.org/officeDocument/2006/relationships/image" Target="media/image140.png"/><Relationship Id="rId211" Type="http://schemas.openxmlformats.org/officeDocument/2006/relationships/image" Target="media/image160.jpeg"/><Relationship Id="rId232" Type="http://schemas.openxmlformats.org/officeDocument/2006/relationships/image" Target="media/image219.png"/><Relationship Id="rId253" Type="http://schemas.openxmlformats.org/officeDocument/2006/relationships/image" Target="media/image195.jpeg"/><Relationship Id="rId274" Type="http://schemas.openxmlformats.org/officeDocument/2006/relationships/image" Target="media/image220.png"/><Relationship Id="rId295" Type="http://schemas.openxmlformats.org/officeDocument/2006/relationships/fontTable" Target="fontTable.xml"/><Relationship Id="rId27" Type="http://schemas.openxmlformats.org/officeDocument/2006/relationships/image" Target="media/image17.jpeg"/><Relationship Id="rId48" Type="http://schemas.openxmlformats.org/officeDocument/2006/relationships/image" Target="media/image34.jpeg"/><Relationship Id="rId69" Type="http://schemas.openxmlformats.org/officeDocument/2006/relationships/image" Target="media/image57.jpeg"/><Relationship Id="rId113" Type="http://schemas.openxmlformats.org/officeDocument/2006/relationships/image" Target="media/image82.jpeg"/><Relationship Id="rId134" Type="http://schemas.openxmlformats.org/officeDocument/2006/relationships/image" Target="media/image98.jpeg"/><Relationship Id="rId80" Type="http://schemas.openxmlformats.org/officeDocument/2006/relationships/image" Target="media/image56.jpeg"/><Relationship Id="rId155" Type="http://schemas.openxmlformats.org/officeDocument/2006/relationships/image" Target="media/image118.png"/><Relationship Id="rId176" Type="http://schemas.openxmlformats.org/officeDocument/2006/relationships/image" Target="media/image135.jpeg"/><Relationship Id="rId197" Type="http://schemas.openxmlformats.org/officeDocument/2006/relationships/image" Target="media/image149.png"/><Relationship Id="rId201" Type="http://schemas.openxmlformats.org/officeDocument/2006/relationships/image" Target="media/image152.png"/><Relationship Id="rId222" Type="http://schemas.openxmlformats.org/officeDocument/2006/relationships/image" Target="media/image171.jpeg"/><Relationship Id="rId243" Type="http://schemas.openxmlformats.org/officeDocument/2006/relationships/image" Target="media/image230.png"/><Relationship Id="rId264" Type="http://schemas.openxmlformats.org/officeDocument/2006/relationships/image" Target="media/image206.jpeg"/><Relationship Id="rId17" Type="http://schemas.openxmlformats.org/officeDocument/2006/relationships/image" Target="media/image11.jpeg"/><Relationship Id="rId38" Type="http://schemas.openxmlformats.org/officeDocument/2006/relationships/image" Target="media/image26.png"/><Relationship Id="rId59" Type="http://schemas.openxmlformats.org/officeDocument/2006/relationships/image" Target="media/image42.png"/><Relationship Id="rId103" Type="http://schemas.openxmlformats.org/officeDocument/2006/relationships/image" Target="media/image73.png"/><Relationship Id="rId124" Type="http://schemas.openxmlformats.org/officeDocument/2006/relationships/image" Target="media/image92.png"/><Relationship Id="rId70" Type="http://schemas.openxmlformats.org/officeDocument/2006/relationships/image" Target="media/image58.jpeg"/><Relationship Id="rId91" Type="http://schemas.openxmlformats.org/officeDocument/2006/relationships/image" Target="media/image65.jpeg"/><Relationship Id="rId145" Type="http://schemas.openxmlformats.org/officeDocument/2006/relationships/image" Target="media/image106.jpeg"/><Relationship Id="rId166" Type="http://schemas.openxmlformats.org/officeDocument/2006/relationships/image" Target="media/image154.jpeg"/><Relationship Id="rId187" Type="http://schemas.openxmlformats.org/officeDocument/2006/relationships/image" Target="media/image142.png"/><Relationship Id="rId1" Type="http://schemas.openxmlformats.org/officeDocument/2006/relationships/numbering" Target="numbering.xml"/><Relationship Id="rId212" Type="http://schemas.openxmlformats.org/officeDocument/2006/relationships/image" Target="media/image201.jpeg"/><Relationship Id="rId233" Type="http://schemas.openxmlformats.org/officeDocument/2006/relationships/image" Target="media/image177.png"/><Relationship Id="rId254" Type="http://schemas.openxmlformats.org/officeDocument/2006/relationships/image" Target="media/image241.png"/><Relationship Id="rId28" Type="http://schemas.openxmlformats.org/officeDocument/2006/relationships/image" Target="media/image18.jpeg"/><Relationship Id="rId49" Type="http://schemas.openxmlformats.org/officeDocument/2006/relationships/image" Target="media/image35.png"/><Relationship Id="rId114" Type="http://schemas.openxmlformats.org/officeDocument/2006/relationships/image" Target="media/image84.jpeg"/><Relationship Id="rId275" Type="http://schemas.openxmlformats.org/officeDocument/2006/relationships/image" Target="media/image221.png"/><Relationship Id="rId296" Type="http://schemas.openxmlformats.org/officeDocument/2006/relationships/theme" Target="theme/theme1.xml"/><Relationship Id="rId60" Type="http://schemas.openxmlformats.org/officeDocument/2006/relationships/image" Target="media/image48.png"/><Relationship Id="rId81" Type="http://schemas.openxmlformats.org/officeDocument/2006/relationships/image" Target="media/image57.png"/><Relationship Id="rId135" Type="http://schemas.openxmlformats.org/officeDocument/2006/relationships/image" Target="media/image99.png"/><Relationship Id="rId156" Type="http://schemas.openxmlformats.org/officeDocument/2006/relationships/image" Target="media/image121.png"/><Relationship Id="rId198" Type="http://schemas.openxmlformats.org/officeDocument/2006/relationships/image" Target="media/image150.png"/><Relationship Id="rId202" Type="http://schemas.openxmlformats.org/officeDocument/2006/relationships/image" Target="media/image153.jpeg"/><Relationship Id="rId223" Type="http://schemas.openxmlformats.org/officeDocument/2006/relationships/image" Target="media/image210.png"/><Relationship Id="rId244" Type="http://schemas.openxmlformats.org/officeDocument/2006/relationships/image" Target="media/image186.jpeg"/><Relationship Id="rId18" Type="http://schemas.openxmlformats.org/officeDocument/2006/relationships/image" Target="media/image12.jpeg"/><Relationship Id="rId39" Type="http://schemas.openxmlformats.org/officeDocument/2006/relationships/image" Target="media/image27.svg"/><Relationship Id="rId265" Type="http://schemas.openxmlformats.org/officeDocument/2006/relationships/image" Target="media/image207.jpeg"/><Relationship Id="rId50" Type="http://schemas.openxmlformats.org/officeDocument/2006/relationships/image" Target="media/image38.jpeg"/><Relationship Id="rId104" Type="http://schemas.openxmlformats.org/officeDocument/2006/relationships/image" Target="media/image74.png"/><Relationship Id="rId125" Type="http://schemas.openxmlformats.org/officeDocument/2006/relationships/image" Target="media/image93.png"/><Relationship Id="rId146" Type="http://schemas.openxmlformats.org/officeDocument/2006/relationships/image" Target="media/image107.png"/><Relationship Id="rId167" Type="http://schemas.openxmlformats.org/officeDocument/2006/relationships/image" Target="media/image129.jpeg"/><Relationship Id="rId188" Type="http://schemas.openxmlformats.org/officeDocument/2006/relationships/image" Target="media/image143.png"/><Relationship Id="rId71" Type="http://schemas.openxmlformats.org/officeDocument/2006/relationships/image" Target="media/image50.png"/><Relationship Id="rId92" Type="http://schemas.openxmlformats.org/officeDocument/2006/relationships/image" Target="media/image66.png"/><Relationship Id="rId213" Type="http://schemas.openxmlformats.org/officeDocument/2006/relationships/image" Target="media/image161.jpeg"/><Relationship Id="rId234" Type="http://schemas.openxmlformats.org/officeDocument/2006/relationships/image" Target="media/image178.jpeg"/><Relationship Id="rId2" Type="http://schemas.openxmlformats.org/officeDocument/2006/relationships/styles" Target="styles.xml"/><Relationship Id="rId29" Type="http://schemas.openxmlformats.org/officeDocument/2006/relationships/image" Target="media/image19.jpeg"/><Relationship Id="rId255" Type="http://schemas.openxmlformats.org/officeDocument/2006/relationships/image" Target="media/image242.jpeg"/><Relationship Id="rId276" Type="http://schemas.openxmlformats.org/officeDocument/2006/relationships/image" Target="media/image222.jpeg"/><Relationship Id="rId40" Type="http://schemas.openxmlformats.org/officeDocument/2006/relationships/image" Target="media/image28.jpeg"/><Relationship Id="rId115" Type="http://schemas.openxmlformats.org/officeDocument/2006/relationships/image" Target="media/image86.png"/><Relationship Id="rId136" Type="http://schemas.openxmlformats.org/officeDocument/2006/relationships/image" Target="media/image124.jpeg"/><Relationship Id="rId157" Type="http://schemas.openxmlformats.org/officeDocument/2006/relationships/image" Target="media/image122.png"/><Relationship Id="rId178" Type="http://schemas.openxmlformats.org/officeDocument/2006/relationships/image" Target="media/image168.png"/><Relationship Id="rId61" Type="http://schemas.openxmlformats.org/officeDocument/2006/relationships/image" Target="media/image49.png"/><Relationship Id="rId82" Type="http://schemas.openxmlformats.org/officeDocument/2006/relationships/image" Target="media/image70.jpeg"/><Relationship Id="rId199" Type="http://schemas.openxmlformats.org/officeDocument/2006/relationships/image" Target="media/image188.png"/><Relationship Id="rId203" Type="http://schemas.openxmlformats.org/officeDocument/2006/relationships/image" Target="media/image154.png"/><Relationship Id="rId19" Type="http://schemas.openxmlformats.org/officeDocument/2006/relationships/image" Target="media/image13.png"/><Relationship Id="rId224" Type="http://schemas.openxmlformats.org/officeDocument/2006/relationships/image" Target="media/image211.png"/><Relationship Id="rId245" Type="http://schemas.openxmlformats.org/officeDocument/2006/relationships/image" Target="media/image187.png"/><Relationship Id="rId266" Type="http://schemas.openxmlformats.org/officeDocument/2006/relationships/image" Target="media/image208.png"/><Relationship Id="rId287" Type="http://schemas.openxmlformats.org/officeDocument/2006/relationships/image" Target="media/image231.png"/><Relationship Id="rId30" Type="http://schemas.openxmlformats.org/officeDocument/2006/relationships/image" Target="media/image18.png"/><Relationship Id="rId105" Type="http://schemas.openxmlformats.org/officeDocument/2006/relationships/image" Target="media/image76.png"/><Relationship Id="rId126" Type="http://schemas.openxmlformats.org/officeDocument/2006/relationships/image" Target="media/image94.png"/><Relationship Id="rId147" Type="http://schemas.openxmlformats.org/officeDocument/2006/relationships/image" Target="media/image108.svg"/><Relationship Id="rId168" Type="http://schemas.openxmlformats.org/officeDocument/2006/relationships/image" Target="media/image130.jpeg"/><Relationship Id="rId51" Type="http://schemas.openxmlformats.org/officeDocument/2006/relationships/image" Target="media/image39.png"/><Relationship Id="rId72" Type="http://schemas.openxmlformats.org/officeDocument/2006/relationships/image" Target="media/image51.svg"/><Relationship Id="rId93" Type="http://schemas.openxmlformats.org/officeDocument/2006/relationships/image" Target="media/image67.png"/><Relationship Id="rId189" Type="http://schemas.openxmlformats.org/officeDocument/2006/relationships/image" Target="media/image144.png"/><Relationship Id="rId3" Type="http://schemas.openxmlformats.org/officeDocument/2006/relationships/settings" Target="settings.xml"/><Relationship Id="rId214" Type="http://schemas.openxmlformats.org/officeDocument/2006/relationships/image" Target="media/image162.png"/><Relationship Id="rId235" Type="http://schemas.openxmlformats.org/officeDocument/2006/relationships/image" Target="media/image179.png"/><Relationship Id="rId256" Type="http://schemas.openxmlformats.org/officeDocument/2006/relationships/image" Target="media/image196.jpeg"/><Relationship Id="rId277" Type="http://schemas.openxmlformats.org/officeDocument/2006/relationships/image" Target="media/image223.png"/><Relationship Id="rId116" Type="http://schemas.openxmlformats.org/officeDocument/2006/relationships/image" Target="media/image87.png"/><Relationship Id="rId137" Type="http://schemas.openxmlformats.org/officeDocument/2006/relationships/image" Target="media/image125.png"/><Relationship Id="rId158" Type="http://schemas.openxmlformats.org/officeDocument/2006/relationships/image" Target="media/image123.svg"/><Relationship Id="rId20" Type="http://schemas.openxmlformats.org/officeDocument/2006/relationships/image" Target="media/image10.jpeg"/><Relationship Id="rId41" Type="http://schemas.openxmlformats.org/officeDocument/2006/relationships/image" Target="media/image29.png"/><Relationship Id="rId62" Type="http://schemas.openxmlformats.org/officeDocument/2006/relationships/image" Target="media/image43.png"/><Relationship Id="rId83" Type="http://schemas.openxmlformats.org/officeDocument/2006/relationships/image" Target="media/image71.png"/><Relationship Id="rId190" Type="http://schemas.openxmlformats.org/officeDocument/2006/relationships/image" Target="media/image145.png"/><Relationship Id="rId204" Type="http://schemas.openxmlformats.org/officeDocument/2006/relationships/image" Target="media/image155.jpeg"/><Relationship Id="rId225" Type="http://schemas.openxmlformats.org/officeDocument/2006/relationships/image" Target="media/image212.jpeg"/><Relationship Id="rId246" Type="http://schemas.openxmlformats.org/officeDocument/2006/relationships/image" Target="media/image188.jpeg"/><Relationship Id="rId267" Type="http://schemas.openxmlformats.org/officeDocument/2006/relationships/image" Target="media/image209.png"/><Relationship Id="rId288" Type="http://schemas.openxmlformats.org/officeDocument/2006/relationships/image" Target="media/image232.png"/><Relationship Id="rId106" Type="http://schemas.openxmlformats.org/officeDocument/2006/relationships/image" Target="media/image77.svg"/><Relationship Id="rId127" Type="http://schemas.openxmlformats.org/officeDocument/2006/relationships/image" Target="media/image95.jpeg"/><Relationship Id="rId10" Type="http://schemas.openxmlformats.org/officeDocument/2006/relationships/image" Target="media/image4.png"/><Relationship Id="rId31" Type="http://schemas.openxmlformats.org/officeDocument/2006/relationships/image" Target="media/image19.svg"/><Relationship Id="rId52" Type="http://schemas.openxmlformats.org/officeDocument/2006/relationships/image" Target="media/image36.jpeg"/><Relationship Id="rId73" Type="http://schemas.openxmlformats.org/officeDocument/2006/relationships/image" Target="media/image52.jpeg"/><Relationship Id="rId94" Type="http://schemas.openxmlformats.org/officeDocument/2006/relationships/image" Target="media/image68.svg"/><Relationship Id="rId148" Type="http://schemas.openxmlformats.org/officeDocument/2006/relationships/image" Target="media/image136.png"/><Relationship Id="rId169" Type="http://schemas.openxmlformats.org/officeDocument/2006/relationships/image" Target="media/image157.jpeg"/><Relationship Id="rId4" Type="http://schemas.openxmlformats.org/officeDocument/2006/relationships/webSettings" Target="webSettings.xml"/><Relationship Id="rId180" Type="http://schemas.openxmlformats.org/officeDocument/2006/relationships/image" Target="media/image170.jpeg"/><Relationship Id="rId215" Type="http://schemas.openxmlformats.org/officeDocument/2006/relationships/hyperlink" Target="https://www.mpi.govt.nz" TargetMode="External"/><Relationship Id="rId236" Type="http://schemas.openxmlformats.org/officeDocument/2006/relationships/image" Target="media/image180.png"/><Relationship Id="rId257" Type="http://schemas.openxmlformats.org/officeDocument/2006/relationships/image" Target="media/image197.jpeg"/><Relationship Id="rId278" Type="http://schemas.openxmlformats.org/officeDocument/2006/relationships/image" Target="media/image224.jpeg"/><Relationship Id="rId42" Type="http://schemas.openxmlformats.org/officeDocument/2006/relationships/image" Target="media/image29.jpeg"/><Relationship Id="rId84" Type="http://schemas.openxmlformats.org/officeDocument/2006/relationships/image" Target="media/image59.jpeg"/><Relationship Id="rId138" Type="http://schemas.openxmlformats.org/officeDocument/2006/relationships/image" Target="media/image100.png"/><Relationship Id="rId191" Type="http://schemas.openxmlformats.org/officeDocument/2006/relationships/image" Target="media/image146.png"/><Relationship Id="rId205" Type="http://schemas.openxmlformats.org/officeDocument/2006/relationships/image" Target="media/image156.png"/><Relationship Id="rId247" Type="http://schemas.openxmlformats.org/officeDocument/2006/relationships/image" Target="media/image189.jpeg"/><Relationship Id="rId107" Type="http://schemas.openxmlformats.org/officeDocument/2006/relationships/image" Target="media/image95.png"/><Relationship Id="rId289" Type="http://schemas.openxmlformats.org/officeDocument/2006/relationships/image" Target="media/image230.jpeg"/><Relationship Id="rId11" Type="http://schemas.openxmlformats.org/officeDocument/2006/relationships/image" Target="media/image5.jpeg"/><Relationship Id="rId53" Type="http://schemas.openxmlformats.org/officeDocument/2006/relationships/image" Target="media/image37.png"/><Relationship Id="rId149" Type="http://schemas.openxmlformats.org/officeDocument/2006/relationships/image" Target="media/image112.png"/><Relationship Id="rId95" Type="http://schemas.openxmlformats.org/officeDocument/2006/relationships/image" Target="media/image83.jpeg"/><Relationship Id="rId160" Type="http://schemas.openxmlformats.org/officeDocument/2006/relationships/image" Target="media/image148.png"/><Relationship Id="rId216" Type="http://schemas.openxmlformats.org/officeDocument/2006/relationships/image" Target="media/image164.png"/><Relationship Id="rId258" Type="http://schemas.openxmlformats.org/officeDocument/2006/relationships/image" Target="media/image198.png"/><Relationship Id="rId22" Type="http://schemas.openxmlformats.org/officeDocument/2006/relationships/image" Target="media/image14.png"/><Relationship Id="rId64" Type="http://schemas.openxmlformats.org/officeDocument/2006/relationships/image" Target="media/image46.jpeg"/><Relationship Id="rId118" Type="http://schemas.openxmlformats.org/officeDocument/2006/relationships/image" Target="media/image91.svg"/><Relationship Id="rId171" Type="http://schemas.openxmlformats.org/officeDocument/2006/relationships/image" Target="media/image132.jpeg"/><Relationship Id="rId227" Type="http://schemas.openxmlformats.org/officeDocument/2006/relationships/image" Target="media/image17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aar%20Zaheer\Dropbox\Easy%20Read\Supporting%20documents\Templates%20and%20inserts\Easy%20Read%20Template%20January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January 2026</Template>
  <TotalTime>2</TotalTime>
  <Pages>38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ansaar zaheer</dc:creator>
  <cp:keywords/>
  <dc:description/>
  <cp:lastModifiedBy>Andi Buchanan</cp:lastModifiedBy>
  <cp:revision>3</cp:revision>
  <dcterms:created xsi:type="dcterms:W3CDTF">2026-07-17T04:33:00Z</dcterms:created>
  <dcterms:modified xsi:type="dcterms:W3CDTF">2026-07-27T03:08:00Z</dcterms:modified>
</cp:coreProperties>
</file>